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v:background id="_x0000_s2049" o:bwmode="white" o:targetscreensize="800,600">
      <v:fill r:id="rId4" o:title="wordbg" recolor="t" type="frame"/>
    </v:background>
  </w:background>
  <w:body>
    <w:p w:rsidR="009D3C9F" w:rsidRDefault="009D3C9F" w:rsidP="009B1EFE">
      <w:pPr>
        <w:jc w:val="left"/>
        <w:rPr>
          <w:rFonts w:ascii="幼圆" w:eastAsia="幼圆"/>
          <w:b/>
          <w:color w:val="7F7F7F" w:themeColor="text1" w:themeTint="80"/>
          <w:sz w:val="52"/>
          <w:szCs w:val="52"/>
        </w:rPr>
      </w:pPr>
      <w:r w:rsidRPr="009D3C9F">
        <w:rPr>
          <w:rFonts w:ascii="幼圆" w:eastAsia="幼圆" w:hint="eastAsia"/>
          <w:b/>
          <w:color w:val="7F7F7F" w:themeColor="text1" w:themeTint="80"/>
          <w:sz w:val="52"/>
          <w:szCs w:val="52"/>
        </w:rPr>
        <w:t xml:space="preserve"> </w:t>
      </w:r>
    </w:p>
    <w:sdt>
      <w:sdtPr>
        <w:rPr>
          <w:rFonts w:ascii="幼圆" w:eastAsia="幼圆" w:hint="eastAsia"/>
          <w:b/>
          <w:color w:val="7F7F7F" w:themeColor="text1" w:themeTint="80"/>
          <w:sz w:val="52"/>
          <w:szCs w:val="52"/>
        </w:rPr>
        <w:id w:val="7055179"/>
        <w:docPartObj>
          <w:docPartGallery w:val="Cover Pages"/>
          <w:docPartUnique/>
        </w:docPartObj>
      </w:sdtPr>
      <w:sdtEndPr>
        <w:rPr>
          <w:rFonts w:asciiTheme="minorHAnsi" w:eastAsiaTheme="minorEastAsia" w:hint="default"/>
          <w:b w:val="0"/>
          <w:color w:val="auto"/>
          <w:sz w:val="21"/>
          <w:szCs w:val="22"/>
        </w:rPr>
      </w:sdtEndPr>
      <w:sdtContent>
        <w:p w:rsidR="00FD376B" w:rsidRPr="009D3C9F" w:rsidRDefault="00FD376B" w:rsidP="009B1EFE">
          <w:pPr>
            <w:jc w:val="left"/>
            <w:rPr>
              <w:rFonts w:ascii="幼圆" w:eastAsia="幼圆"/>
              <w:b/>
              <w:color w:val="7F7F7F" w:themeColor="text1" w:themeTint="80"/>
              <w:sz w:val="52"/>
              <w:szCs w:val="52"/>
            </w:rPr>
          </w:pPr>
        </w:p>
        <w:p w:rsidR="00FD376B" w:rsidRDefault="00FD376B">
          <w:pPr>
            <w:jc w:val="right"/>
            <w:rPr>
              <w:color w:val="7F7F7F" w:themeColor="text1" w:themeTint="80"/>
              <w:sz w:val="32"/>
              <w:szCs w:val="32"/>
            </w:rPr>
          </w:pPr>
        </w:p>
        <w:tbl>
          <w:tblPr>
            <w:tblpPr w:leftFromText="187" w:rightFromText="187" w:vertAnchor="page" w:horzAnchor="margin" w:tblpY="15346"/>
            <w:tblOverlap w:val="never"/>
            <w:tblW w:w="0" w:type="auto"/>
            <w:tblLook w:val="04A0"/>
          </w:tblPr>
          <w:tblGrid>
            <w:gridCol w:w="8522"/>
          </w:tblGrid>
          <w:tr w:rsidR="007C40C0" w:rsidRPr="007C40C0" w:rsidTr="007C40C0">
            <w:tc>
              <w:tcPr>
                <w:tcW w:w="8522" w:type="dxa"/>
              </w:tcPr>
              <w:p w:rsidR="007C40C0" w:rsidRPr="007C40C0" w:rsidRDefault="005D577D" w:rsidP="00496F35">
                <w:pPr>
                  <w:pStyle w:val="a7"/>
                  <w:jc w:val="center"/>
                  <w:rPr>
                    <w:rFonts w:ascii="Arial Unicode MS" w:eastAsia="Arial Unicode MS" w:hAnsi="Arial Unicode MS" w:cs="Arial Unicode MS"/>
                    <w:color w:val="7F7F7F" w:themeColor="text1" w:themeTint="80"/>
                    <w:sz w:val="32"/>
                    <w:szCs w:val="32"/>
                  </w:rPr>
                </w:pPr>
                <w:sdt>
                  <w:sdtPr>
                    <w:rPr>
                      <w:rFonts w:ascii="Arial Unicode MS" w:eastAsia="Arial Unicode MS" w:hAnsi="Arial Unicode MS" w:cs="Arial Unicode MS" w:hint="eastAsia"/>
                      <w:color w:val="000000" w:themeColor="text1"/>
                      <w:sz w:val="24"/>
                      <w:szCs w:val="24"/>
                    </w:rPr>
                    <w:alias w:val="作者"/>
                    <w:id w:val="19000724"/>
                    <w:dataBinding w:prefixMappings="xmlns:ns0='http://schemas.openxmlformats.org/package/2006/metadata/core-properties' xmlns:ns1='http://purl.org/dc/elements/1.1/'" w:xpath="/ns0:coreProperties[1]/ns1:creator[1]" w:storeItemID="{6C3C8BC8-F283-45AE-878A-BAB7291924A1}"/>
                    <w:text/>
                  </w:sdtPr>
                  <w:sdtContent>
                    <w:r w:rsidR="00120EDE">
                      <w:rPr>
                        <w:rFonts w:ascii="Arial Unicode MS" w:eastAsia="Arial Unicode MS" w:hAnsi="Arial Unicode MS" w:cs="Arial Unicode MS" w:hint="eastAsia"/>
                        <w:color w:val="000000" w:themeColor="text1"/>
                        <w:sz w:val="24"/>
                        <w:szCs w:val="24"/>
                      </w:rPr>
                      <w:t>www.edu-zj.com</w:t>
                    </w:r>
                  </w:sdtContent>
                </w:sdt>
              </w:p>
            </w:tc>
          </w:tr>
        </w:tbl>
        <w:p w:rsidR="009744D2" w:rsidRDefault="00FD376B" w:rsidP="0003414B">
          <w:pPr>
            <w:widowControl/>
            <w:jc w:val="left"/>
          </w:pPr>
          <w:r>
            <w:br w:type="page"/>
          </w:r>
        </w:p>
        <w:p w:rsidR="005D577D" w:rsidRDefault="001F17E4">
          <w:r>
            <w:lastRenderedPageBreak/>
            <w:t>一、选择题（共</w:t>
          </w:r>
          <w:r>
            <w:t>5</w:t>
          </w:r>
          <w:r>
            <w:t>小题，每小题</w:t>
          </w:r>
          <w:r>
            <w:t>6</w:t>
          </w:r>
          <w:r>
            <w:t>分，满分</w:t>
          </w:r>
          <w:r>
            <w:t>30</w:t>
          </w:r>
          <w:r>
            <w:t>分）</w:t>
          </w:r>
        </w:p>
        <w:p w:rsidR="005D577D" w:rsidRDefault="001F17E4">
          <w:r>
            <w:t>1</w:t>
          </w:r>
          <w:r>
            <w:t>、（</w:t>
          </w:r>
          <w:r>
            <w:t>2004•</w:t>
          </w:r>
          <w:r>
            <w:t>吉林）下列图中阴影部分面积与算式</w:t>
          </w:r>
          <w:r>
            <w:t>|</w:t>
          </w:r>
          <w:r>
            <w:t>﹣</w:t>
          </w:r>
          <m:oMath>
            <m:f>
              <m:fPr>
                <m:ctrlPr>
                  <w:rPr>
                    <w:rFonts w:ascii="Cambria Math" w:hAnsi="Cambria Math"/>
                  </w:rPr>
                </m:ctrlPr>
              </m:fPr>
              <m:num>
                <m:r>
                  <w:rPr>
                    <w:rFonts w:ascii="Cambria Math" w:hAnsi="Cambria Math"/>
                    <w:sz w:val="32"/>
                  </w:rPr>
                  <m:t>3</m:t>
                </m:r>
              </m:num>
              <m:den>
                <m:r>
                  <w:rPr>
                    <w:rFonts w:ascii="Cambria Math" w:hAnsi="Cambria Math"/>
                    <w:sz w:val="32"/>
                  </w:rPr>
                  <m:t>4</m:t>
                </m:r>
              </m:den>
            </m:f>
          </m:oMath>
          <w:r>
            <w:t>|+</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w:t>
          </w:r>
          <w:r>
            <w:rPr>
              <w:sz w:val="24"/>
              <w:szCs w:val="24"/>
              <w:vertAlign w:val="superscript"/>
            </w:rPr>
            <w:t>2</w:t>
          </w:r>
          <w:r>
            <w:t>+2</w:t>
          </w:r>
          <w:r>
            <w:rPr>
              <w:sz w:val="24"/>
              <w:szCs w:val="24"/>
              <w:vertAlign w:val="superscript"/>
            </w:rPr>
            <w:t>﹣</w:t>
          </w:r>
          <w:r>
            <w:rPr>
              <w:sz w:val="24"/>
              <w:szCs w:val="24"/>
              <w:vertAlign w:val="superscript"/>
            </w:rPr>
            <w:t>1</w:t>
          </w:r>
          <w:r>
            <w:t>的结果相同的是（　　）</w:t>
          </w:r>
        </w:p>
        <w:p w:rsidR="005D577D" w:rsidRDefault="001F17E4">
          <w:r>
            <w:tab/>
            <w:t>A</w:t>
          </w:r>
          <w:r>
            <w:t>、</w:t>
          </w:r>
          <w:r>
            <w:rPr>
              <w:noProof/>
            </w:rPr>
            <w:drawing>
              <wp:inline distT="0" distB="0" distL="0" distR="0">
                <wp:extent cx="1085850" cy="933450"/>
                <wp:effectExtent l="0" t="0" r="0" b="0"/>
                <wp:docPr id="1"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0" cstate="print"/>
                        <a:stretch>
                          <a:fillRect/>
                        </a:stretch>
                      </pic:blipFill>
                      <pic:spPr>
                        <a:xfrm>
                          <a:off x="0" y="0"/>
                          <a:ext cx="1085850" cy="933450"/>
                        </a:xfrm>
                        <a:prstGeom prst="rect">
                          <a:avLst/>
                        </a:prstGeom>
                      </pic:spPr>
                    </pic:pic>
                  </a:graphicData>
                </a:graphic>
              </wp:inline>
            </w:drawing>
          </w:r>
          <w:r>
            <w:tab/>
          </w:r>
          <w:r>
            <w:tab/>
            <w:t>B</w:t>
          </w:r>
          <w:r>
            <w:t>、</w:t>
          </w:r>
          <w:r>
            <w:rPr>
              <w:noProof/>
            </w:rPr>
            <w:drawing>
              <wp:inline distT="0" distB="0" distL="0" distR="0">
                <wp:extent cx="1028700" cy="933450"/>
                <wp:effectExtent l="0" t="0" r="0" b="0"/>
                <wp:docPr id="2"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1" cstate="print"/>
                        <a:stretch>
                          <a:fillRect/>
                        </a:stretch>
                      </pic:blipFill>
                      <pic:spPr>
                        <a:xfrm>
                          <a:off x="0" y="0"/>
                          <a:ext cx="1028700" cy="933450"/>
                        </a:xfrm>
                        <a:prstGeom prst="rect">
                          <a:avLst/>
                        </a:prstGeom>
                      </pic:spPr>
                    </pic:pic>
                  </a:graphicData>
                </a:graphic>
              </wp:inline>
            </w:drawing>
          </w:r>
        </w:p>
        <w:p w:rsidR="005D577D" w:rsidRDefault="001F17E4">
          <w:r>
            <w:tab/>
            <w:t>C</w:t>
          </w:r>
          <w:r>
            <w:t>、</w:t>
          </w:r>
          <w:r>
            <w:rPr>
              <w:noProof/>
            </w:rPr>
            <w:drawing>
              <wp:inline distT="0" distB="0" distL="0" distR="0">
                <wp:extent cx="1371600" cy="942975"/>
                <wp:effectExtent l="0" t="0" r="0" b="0"/>
                <wp:docPr id="3"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2" cstate="print"/>
                        <a:stretch>
                          <a:fillRect/>
                        </a:stretch>
                      </pic:blipFill>
                      <pic:spPr>
                        <a:xfrm>
                          <a:off x="0" y="0"/>
                          <a:ext cx="1371600" cy="942975"/>
                        </a:xfrm>
                        <a:prstGeom prst="rect">
                          <a:avLst/>
                        </a:prstGeom>
                      </pic:spPr>
                    </pic:pic>
                  </a:graphicData>
                </a:graphic>
              </wp:inline>
            </w:drawing>
          </w:r>
          <w:r>
            <w:tab/>
          </w:r>
          <w:r>
            <w:tab/>
            <w:t>D</w:t>
          </w:r>
          <w:r>
            <w:t>、</w:t>
          </w:r>
          <w:r>
            <w:rPr>
              <w:noProof/>
            </w:rPr>
            <w:drawing>
              <wp:inline distT="0" distB="0" distL="0" distR="0">
                <wp:extent cx="1076325" cy="981075"/>
                <wp:effectExtent l="0" t="0" r="0" b="0"/>
                <wp:docPr id="4"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3" cstate="print"/>
                        <a:stretch>
                          <a:fillRect/>
                        </a:stretch>
                      </pic:blipFill>
                      <pic:spPr>
                        <a:xfrm>
                          <a:off x="0" y="0"/>
                          <a:ext cx="1076325" cy="981075"/>
                        </a:xfrm>
                        <a:prstGeom prst="rect">
                          <a:avLst/>
                        </a:prstGeom>
                      </pic:spPr>
                    </pic:pic>
                  </a:graphicData>
                </a:graphic>
              </wp:inline>
            </w:drawing>
          </w:r>
        </w:p>
        <w:p w:rsidR="005D577D" w:rsidRDefault="001F17E4">
          <w:r>
            <w:t>2</w:t>
          </w:r>
          <w:r>
            <w:t>、下列命题中正确的个数有（　　）</w:t>
          </w:r>
        </w:p>
        <w:p w:rsidR="005D577D" w:rsidRDefault="001F17E4">
          <w:r>
            <w:t>①</w:t>
          </w:r>
          <w:r>
            <w:t>实数不是有理数就是无理数；</w:t>
          </w:r>
          <w:r>
            <w:t>②a</w:t>
          </w:r>
          <w:r>
            <w:t>＜</w:t>
          </w:r>
          <w:r>
            <w:t>a+a</w:t>
          </w:r>
          <w:r>
            <w:t>；</w:t>
          </w:r>
          <w:r>
            <w:t>③121</w:t>
          </w:r>
          <w:r>
            <w:t>的平方根是</w:t>
          </w:r>
          <w:r>
            <w:t>±11</w:t>
          </w:r>
          <w:r>
            <w:t>；</w:t>
          </w:r>
          <w:r>
            <w:t>④</w:t>
          </w:r>
          <w:r>
            <w:t>在实数范围内，非负数一定是正数；</w:t>
          </w:r>
          <w:r>
            <w:t>⑤</w:t>
          </w:r>
          <w:r>
            <w:t>两个无理数之和一定是无理数．</w:t>
          </w:r>
        </w:p>
        <w:p w:rsidR="005D577D" w:rsidRDefault="001F17E4">
          <w:r>
            <w:tab/>
            <w:t>A</w:t>
          </w:r>
          <w:r>
            <w:t>、</w:t>
          </w:r>
          <w:r>
            <w:t>1</w:t>
          </w:r>
          <w:r>
            <w:t>个</w:t>
          </w:r>
          <w:r>
            <w:tab/>
          </w:r>
          <w:r>
            <w:tab/>
            <w:t>B</w:t>
          </w:r>
          <w:r>
            <w:t>、</w:t>
          </w:r>
          <w:r>
            <w:t>2</w:t>
          </w:r>
          <w:r>
            <w:t>个</w:t>
          </w:r>
        </w:p>
        <w:p w:rsidR="005D577D" w:rsidRDefault="001F17E4">
          <w:r>
            <w:tab/>
            <w:t>C</w:t>
          </w:r>
          <w:r>
            <w:t>、</w:t>
          </w:r>
          <w:r>
            <w:t>3</w:t>
          </w:r>
          <w:r>
            <w:t>个</w:t>
          </w:r>
          <w:r>
            <w:tab/>
          </w:r>
          <w:r>
            <w:tab/>
            <w:t>D</w:t>
          </w:r>
          <w:r>
            <w:t>、</w:t>
          </w:r>
          <w:r>
            <w:t>4</w:t>
          </w:r>
        </w:p>
        <w:p w:rsidR="005D577D" w:rsidRDefault="001F17E4">
          <w:r>
            <w:t>3</w:t>
          </w:r>
          <w:r>
            <w:t>、某家庭三口人准备在</w:t>
          </w:r>
          <w:r>
            <w:t>“</w:t>
          </w:r>
          <w:r>
            <w:t>五一</w:t>
          </w:r>
          <w:r>
            <w:t>”</w:t>
          </w:r>
          <w:r>
            <w:t>期间参加旅行团外出旅游．甲旅行社告知：父母买全票，女儿按半价优惠；乙旅行社告知：家庭旅行可按团体票计价，即每人均按八折收费．若这两家旅行社每人的原标价相同，那么（　　）</w:t>
          </w:r>
        </w:p>
        <w:p w:rsidR="005D577D" w:rsidRDefault="001F17E4">
          <w:r>
            <w:tab/>
            <w:t>A</w:t>
          </w:r>
          <w:r>
            <w:t>、甲比乙更优惠</w:t>
          </w:r>
          <w:r>
            <w:tab/>
          </w:r>
          <w:r>
            <w:tab/>
            <w:t>B</w:t>
          </w:r>
          <w:r>
            <w:t>、乙比甲更优惠</w:t>
          </w:r>
        </w:p>
        <w:p w:rsidR="005D577D" w:rsidRDefault="001F17E4">
          <w:r>
            <w:tab/>
            <w:t>C</w:t>
          </w:r>
          <w:r>
            <w:t>、甲与乙相同</w:t>
          </w:r>
          <w:r>
            <w:tab/>
          </w:r>
          <w:r>
            <w:tab/>
            <w:t>D</w:t>
          </w:r>
          <w:r>
            <w:t>、与原标价有关</w:t>
          </w:r>
        </w:p>
        <w:p w:rsidR="005D577D" w:rsidRDefault="001F17E4">
          <w:r>
            <w:t>4</w:t>
          </w:r>
          <w:r>
            <w:t>、如图，</w:t>
          </w:r>
          <w:r>
            <w:t>∠ACB=60°</w:t>
          </w:r>
          <w:r>
            <w:t>，半径为</w:t>
          </w:r>
          <w:r>
            <w:t>2</w:t>
          </w:r>
          <w:r>
            <w:t>的</w:t>
          </w:r>
          <w:r>
            <w:t>⊙O</w:t>
          </w:r>
          <w:r>
            <w:t>切</w:t>
          </w:r>
          <w:r>
            <w:t>BC</w:t>
          </w:r>
          <w:r>
            <w:t>于点</w:t>
          </w:r>
          <w:r>
            <w:t>C</w:t>
          </w:r>
          <w:r>
            <w:t>，若将</w:t>
          </w:r>
          <w:r>
            <w:t>⊙O</w:t>
          </w:r>
          <w:r>
            <w:t>在</w:t>
          </w:r>
          <w:r>
            <w:t>CB</w:t>
          </w:r>
          <w:r>
            <w:t>上向右滚动，则当滚动到</w:t>
          </w:r>
          <w:r>
            <w:t>⊙O</w:t>
          </w:r>
          <w:r>
            <w:t>与</w:t>
          </w:r>
          <w:r>
            <w:t>CA</w:t>
          </w:r>
          <w:r>
            <w:t>也相切时，圆心</w:t>
          </w:r>
          <w:r>
            <w:t>O</w:t>
          </w:r>
          <w:r>
            <w:t>移动的水平距离为（　　）</w:t>
          </w:r>
        </w:p>
        <w:p w:rsidR="005D577D" w:rsidRDefault="001F17E4">
          <w:r>
            <w:rPr>
              <w:noProof/>
            </w:rPr>
            <w:drawing>
              <wp:inline distT="0" distB="0" distL="0" distR="0">
                <wp:extent cx="1581150" cy="1009650"/>
                <wp:effectExtent l="0" t="0" r="0" b="0"/>
                <wp:docPr id="5"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4" cstate="print"/>
                        <a:stretch>
                          <a:fillRect/>
                        </a:stretch>
                      </pic:blipFill>
                      <pic:spPr>
                        <a:xfrm>
                          <a:off x="0" y="0"/>
                          <a:ext cx="1581150" cy="1009650"/>
                        </a:xfrm>
                        <a:prstGeom prst="rect">
                          <a:avLst/>
                        </a:prstGeom>
                      </pic:spPr>
                    </pic:pic>
                  </a:graphicData>
                </a:graphic>
              </wp:inline>
            </w:drawing>
          </w:r>
        </w:p>
        <w:p w:rsidR="005D577D" w:rsidRDefault="001F17E4">
          <w:r>
            <w:tab/>
            <w:t>A</w:t>
          </w:r>
          <w:r>
            <w:t>、</w:t>
          </w:r>
          <w:r>
            <w:t>2π</w:t>
          </w:r>
          <w:r>
            <w:tab/>
          </w:r>
          <w:r>
            <w:tab/>
            <w:t>B</w:t>
          </w:r>
          <w:r>
            <w:t>、</w:t>
          </w:r>
          <w:r>
            <w:t>4π</w:t>
          </w:r>
        </w:p>
        <w:p w:rsidR="005D577D" w:rsidRDefault="001F17E4">
          <w:r>
            <w:tab/>
            <w:t>C</w:t>
          </w:r>
          <w:r>
            <w:t>、</w:t>
          </w:r>
          <w:r>
            <w:t>2</w:t>
          </w:r>
          <m:oMath>
            <m:rad>
              <m:radPr>
                <m:degHide m:val="on"/>
                <m:ctrlPr>
                  <w:rPr>
                    <w:rFonts w:ascii="Cambria Math" w:hAnsi="Cambria Math"/>
                  </w:rPr>
                </m:ctrlPr>
              </m:radPr>
              <m:deg/>
              <m:e>
                <m:r>
                  <w:rPr>
                    <w:rFonts w:ascii="Cambria Math" w:hAnsi="Cambria Math"/>
                    <w:sz w:val="32"/>
                  </w:rPr>
                  <m:t>3</m:t>
                </m:r>
              </m:e>
            </m:rad>
          </m:oMath>
          <w:r>
            <w:tab/>
          </w:r>
          <w:r>
            <w:tab/>
            <w:t>D</w:t>
          </w:r>
          <w:r>
            <w:t>、</w:t>
          </w:r>
          <w:r>
            <w:t>4</w:t>
          </w:r>
        </w:p>
        <w:p w:rsidR="005D577D" w:rsidRDefault="001F17E4">
          <w:r>
            <w:t>5</w:t>
          </w:r>
          <w:r>
            <w:t>、平面内的</w:t>
          </w:r>
          <w:r>
            <w:t>9</w:t>
          </w:r>
          <w:r>
            <w:t>条直线任两条都相交，交点数最多有</w:t>
          </w:r>
          <w:r>
            <w:t>m</w:t>
          </w:r>
          <w:r>
            <w:t>个，最少有</w:t>
          </w:r>
          <w:r>
            <w:t>n</w:t>
          </w:r>
          <w:r>
            <w:t>个，则</w:t>
          </w:r>
          <w:r>
            <w:t>m+n</w:t>
          </w:r>
          <w:r>
            <w:t>等于（　　）</w:t>
          </w:r>
        </w:p>
        <w:p w:rsidR="005D577D" w:rsidRDefault="001F17E4">
          <w:r>
            <w:tab/>
            <w:t>A</w:t>
          </w:r>
          <w:r>
            <w:t>、</w:t>
          </w:r>
          <w:r>
            <w:t>36</w:t>
          </w:r>
          <w:r>
            <w:tab/>
          </w:r>
          <w:r>
            <w:tab/>
            <w:t>B</w:t>
          </w:r>
          <w:r>
            <w:t>、</w:t>
          </w:r>
          <w:r>
            <w:t>37</w:t>
          </w:r>
        </w:p>
        <w:p w:rsidR="005D577D" w:rsidRDefault="001F17E4">
          <w:r>
            <w:tab/>
            <w:t>C</w:t>
          </w:r>
          <w:r>
            <w:t>、</w:t>
          </w:r>
          <w:r>
            <w:t>38</w:t>
          </w:r>
          <w:r>
            <w:tab/>
          </w:r>
          <w:r>
            <w:tab/>
            <w:t>D</w:t>
          </w:r>
          <w:r>
            <w:t>、</w:t>
          </w:r>
          <w:r>
            <w:t>39</w:t>
          </w:r>
        </w:p>
        <w:p w:rsidR="005D577D" w:rsidRDefault="001F17E4">
          <w:r>
            <w:t>二、填空题（共</w:t>
          </w:r>
          <w:r>
            <w:t>8</w:t>
          </w:r>
          <w:r>
            <w:t>小题，每小题</w:t>
          </w:r>
          <w:r>
            <w:t>6</w:t>
          </w:r>
          <w:r>
            <w:t>分，满分</w:t>
          </w:r>
          <w:r>
            <w:t>48</w:t>
          </w:r>
          <w:r>
            <w:t>分）</w:t>
          </w:r>
        </w:p>
        <w:p w:rsidR="005D577D" w:rsidRDefault="001F17E4">
          <w:r>
            <w:t>6</w:t>
          </w:r>
          <w:r>
            <w:t>、甲、乙两人骑自行车，同时从相距</w:t>
          </w:r>
          <w:r>
            <w:t>65</w:t>
          </w:r>
          <w:r>
            <w:t>千米的两地相向而行，甲、乙两人的速度和为</w:t>
          </w:r>
          <w:r>
            <w:t>32.5</w:t>
          </w:r>
          <w:r>
            <w:t>千米</w:t>
          </w:r>
          <w:r>
            <w:t>/</w:t>
          </w:r>
          <w:r>
            <w:t>时，则经过</w:t>
          </w:r>
          <w:r>
            <w:rPr>
              <w:u w:val="single"/>
            </w:rPr>
            <w:t xml:space="preserve">　</w:t>
          </w:r>
          <w:r>
            <w:rPr>
              <w:u w:val="single"/>
            </w:rPr>
            <w:t>_________</w:t>
          </w:r>
          <w:r>
            <w:rPr>
              <w:u w:val="single"/>
            </w:rPr>
            <w:t xml:space="preserve">　</w:t>
          </w:r>
          <w:r>
            <w:t>小时，两人相</w:t>
          </w:r>
          <w:r>
            <w:t>遇．</w:t>
          </w:r>
        </w:p>
        <w:p w:rsidR="005D577D" w:rsidRDefault="001F17E4">
          <w:r>
            <w:t>7</w:t>
          </w:r>
          <w:r>
            <w:t>、若化简</w:t>
          </w:r>
          <w:r>
            <w:t>|1</w:t>
          </w:r>
          <w:r>
            <w:t>﹣</w:t>
          </w:r>
          <w:r>
            <w:t>x|</w:t>
          </w:r>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x</m:t>
                    </m:r>
                  </m:e>
                  <m:sup>
                    <m:r>
                      <w:rPr>
                        <w:rFonts w:ascii="Cambria Math" w:hAnsi="Cambria Math"/>
                        <w:sz w:val="32"/>
                      </w:rPr>
                      <m:t>2</m:t>
                    </m:r>
                  </m:sup>
                </m:sSup>
                <m:r>
                  <w:rPr>
                    <w:rFonts w:ascii="Cambria Math" w:hAnsi="Cambria Math"/>
                    <w:sz w:val="32"/>
                  </w:rPr>
                  <m:t>﹣</m:t>
                </m:r>
                <m:r>
                  <w:rPr>
                    <w:rFonts w:ascii="Cambria Math" w:hAnsi="Cambria Math"/>
                    <w:sz w:val="32"/>
                  </w:rPr>
                  <m:t>8x+16</m:t>
                </m:r>
              </m:e>
            </m:rad>
          </m:oMath>
          <w:r>
            <w:t>的结果为</w:t>
          </w:r>
          <w:r>
            <w:t>2x</w:t>
          </w:r>
          <w:r>
            <w:t>﹣</w:t>
          </w:r>
          <w:r>
            <w:t>5</w:t>
          </w:r>
          <w:r>
            <w:t>，则</w:t>
          </w:r>
          <w:r>
            <w:t>x</w:t>
          </w:r>
          <w:r>
            <w:t>的取值范围是</w:t>
          </w:r>
          <w:r>
            <w:rPr>
              <w:u w:val="single"/>
            </w:rPr>
            <w:t xml:space="preserve">　</w:t>
          </w:r>
          <w:r>
            <w:rPr>
              <w:u w:val="single"/>
            </w:rPr>
            <w:t>_________</w:t>
          </w:r>
          <w:r>
            <w:rPr>
              <w:u w:val="single"/>
            </w:rPr>
            <w:t xml:space="preserve">　</w:t>
          </w:r>
        </w:p>
        <w:p w:rsidR="005D577D" w:rsidRDefault="001F17E4">
          <w:r>
            <w:t>8</w:t>
          </w:r>
          <w:r>
            <w:t>、某校把学生的笔试、实践能力和成长记录三项成绩分别按</w:t>
          </w:r>
          <w:r>
            <w:t>50%</w:t>
          </w:r>
          <w:r>
            <w:t>、</w:t>
          </w:r>
          <w:r>
            <w:t>20%</w:t>
          </w:r>
          <w:r>
            <w:t>和</w:t>
          </w:r>
          <w:r>
            <w:t>30%</w:t>
          </w:r>
          <w:r>
            <w:t>的比例计入</w:t>
          </w:r>
          <w:r>
            <w:lastRenderedPageBreak/>
            <w:t>学期总评成绩，</w:t>
          </w:r>
          <w:r>
            <w:t>90</w:t>
          </w:r>
          <w:r>
            <w:t>分以上为优秀．甲、乙、丙三人的各项成绩（单位：分）如下表，学期总评成绩优秀的学生是</w:t>
          </w:r>
          <w:r>
            <w:rPr>
              <w:u w:val="single"/>
            </w:rPr>
            <w:t xml:space="preserve">　</w:t>
          </w:r>
          <w:r>
            <w:rPr>
              <w:u w:val="single"/>
            </w:rPr>
            <w:t>_________</w:t>
          </w:r>
          <w:r>
            <w:rPr>
              <w:u w:val="single"/>
            </w:rPr>
            <w:t xml:space="preserve">　</w:t>
          </w:r>
          <w:r>
            <w:t>．</w:t>
          </w:r>
        </w:p>
        <w:p w:rsidR="005D577D" w:rsidRDefault="001F17E4">
          <w:r>
            <w:rPr>
              <w:noProof/>
            </w:rPr>
            <w:drawing>
              <wp:inline distT="0" distB="0" distL="0" distR="0">
                <wp:extent cx="2495550" cy="914400"/>
                <wp:effectExtent l="0" t="0" r="0" b="0"/>
                <wp:docPr id="6"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5" cstate="print"/>
                        <a:stretch>
                          <a:fillRect/>
                        </a:stretch>
                      </pic:blipFill>
                      <pic:spPr>
                        <a:xfrm>
                          <a:off x="0" y="0"/>
                          <a:ext cx="2495550" cy="914400"/>
                        </a:xfrm>
                        <a:prstGeom prst="rect">
                          <a:avLst/>
                        </a:prstGeom>
                      </pic:spPr>
                    </pic:pic>
                  </a:graphicData>
                </a:graphic>
              </wp:inline>
            </w:drawing>
          </w:r>
        </w:p>
        <w:p w:rsidR="005D577D" w:rsidRDefault="001F17E4">
          <w:r>
            <w:t>9</w:t>
          </w:r>
          <w:r>
            <w:t>、已知点</w:t>
          </w:r>
          <w:r>
            <w:t>A</w:t>
          </w:r>
          <w:r>
            <w:t>是一次函数</w:t>
          </w:r>
          <w:r>
            <w:t>y=x</w:t>
          </w:r>
          <w:r>
            <w:t>的图象与反比例函数</w:t>
          </w:r>
          <w:r>
            <w:t>y=</w:t>
          </w:r>
          <m:oMath>
            <m:f>
              <m:fPr>
                <m:ctrlPr>
                  <w:rPr>
                    <w:rFonts w:ascii="Cambria Math" w:hAnsi="Cambria Math"/>
                  </w:rPr>
                </m:ctrlPr>
              </m:fPr>
              <m:num>
                <m:r>
                  <w:rPr>
                    <w:rFonts w:ascii="Cambria Math" w:hAnsi="Cambria Math"/>
                    <w:sz w:val="32"/>
                  </w:rPr>
                  <m:t>2</m:t>
                </m:r>
              </m:num>
              <m:den>
                <m:r>
                  <w:rPr>
                    <w:rFonts w:ascii="Cambria Math" w:hAnsi="Cambria Math"/>
                    <w:sz w:val="32"/>
                  </w:rPr>
                  <m:t>x</m:t>
                </m:r>
              </m:den>
            </m:f>
          </m:oMath>
          <w:r>
            <w:t>的图象在第一象限内的交点，点</w:t>
          </w:r>
          <w:r>
            <w:t>B</w:t>
          </w:r>
          <w:r>
            <w:t>在</w:t>
          </w:r>
          <w:r>
            <w:t>x</w:t>
          </w:r>
          <w:r>
            <w:t>轴的负半轴上，且</w:t>
          </w:r>
          <w:r>
            <w:t>OA=OB</w:t>
          </w:r>
          <w:r>
            <w:t>（</w:t>
          </w:r>
          <w:r>
            <w:t>O</w:t>
          </w:r>
          <w:r>
            <w:t>为坐标原点），则</w:t>
          </w:r>
          <w:r>
            <w:t>△AOB</w:t>
          </w:r>
          <w:r>
            <w:t>的面积为</w:t>
          </w:r>
          <w:r>
            <w:rPr>
              <w:u w:val="single"/>
            </w:rPr>
            <w:t xml:space="preserve">　</w:t>
          </w:r>
          <w:r>
            <w:rPr>
              <w:u w:val="single"/>
            </w:rPr>
            <w:t>_________</w:t>
          </w:r>
          <w:r>
            <w:rPr>
              <w:u w:val="single"/>
            </w:rPr>
            <w:t xml:space="preserve">　</w:t>
          </w:r>
          <w:r>
            <w:t>．</w:t>
          </w:r>
        </w:p>
        <w:p w:rsidR="005D577D" w:rsidRDefault="001F17E4">
          <w:r>
            <w:t>10</w:t>
          </w:r>
          <w:r>
            <w:t>、如果多项式</w:t>
          </w:r>
          <w:r>
            <w:t>x</w:t>
          </w:r>
          <w:r>
            <w:rPr>
              <w:sz w:val="24"/>
              <w:szCs w:val="24"/>
              <w:vertAlign w:val="superscript"/>
            </w:rPr>
            <w:t>2</w:t>
          </w:r>
          <w:r>
            <w:t>+px+12</w:t>
          </w:r>
          <w:r>
            <w:t>可以分解成两个一次因式的积，那么整数</w:t>
          </w:r>
          <w:r>
            <w:t>P</w:t>
          </w:r>
          <w:r>
            <w:t>的值是</w:t>
          </w:r>
          <w:r>
            <w:rPr>
              <w:u w:val="single"/>
            </w:rPr>
            <w:t xml:space="preserve">　</w:t>
          </w:r>
          <w:r>
            <w:rPr>
              <w:u w:val="single"/>
            </w:rPr>
            <w:t>_________</w:t>
          </w:r>
          <w:r>
            <w:rPr>
              <w:u w:val="single"/>
            </w:rPr>
            <w:t xml:space="preserve">　</w:t>
          </w:r>
        </w:p>
        <w:p w:rsidR="005D577D" w:rsidRDefault="001F17E4">
          <w:r>
            <w:t>11</w:t>
          </w:r>
          <w:r>
            <w:t>、如图所示，</w:t>
          </w:r>
          <w:r>
            <w:t>P</w:t>
          </w:r>
          <w:r>
            <w:t>是边长为</w:t>
          </w:r>
          <w:r>
            <w:t>1</w:t>
          </w:r>
          <w:r>
            <w:t>的正三角形</w:t>
          </w:r>
          <w:r>
            <w:t>ABC</w:t>
          </w:r>
          <w:r>
            <w:t>的</w:t>
          </w:r>
          <w:r>
            <w:t>BC</w:t>
          </w:r>
          <w:r>
            <w:t>边上一点，从</w:t>
          </w:r>
          <w:r>
            <w:t>P</w:t>
          </w:r>
          <w:r>
            <w:t>向</w:t>
          </w:r>
          <w:r>
            <w:t>AB</w:t>
          </w:r>
          <w:r>
            <w:t>作垂线</w:t>
          </w:r>
          <w:r>
            <w:t>PQ</w:t>
          </w:r>
          <w:r>
            <w:t>，</w:t>
          </w:r>
          <w:r>
            <w:t>Q</w:t>
          </w:r>
          <w:r>
            <w:t>为垂足．延长</w:t>
          </w:r>
          <w:r>
            <w:t>QP</w:t>
          </w:r>
          <w:r>
            <w:t>与</w:t>
          </w:r>
          <w:r>
            <w:t>AC</w:t>
          </w:r>
          <w:r>
            <w:t>的延长线交于</w:t>
          </w:r>
          <w:r>
            <w:t>R</w:t>
          </w:r>
          <w:r>
            <w:t>，设</w:t>
          </w:r>
          <w:r>
            <w:t>BP=x</w:t>
          </w:r>
          <w:r>
            <w:t>（</w:t>
          </w:r>
          <w:r>
            <w:t>0≤x≤1</w:t>
          </w:r>
          <w:r>
            <w:t>），</w:t>
          </w:r>
          <w:r>
            <w:t>△BPQ</w:t>
          </w:r>
          <w:r>
            <w:t>与</w:t>
          </w:r>
          <w:r>
            <w:t>△CPR</w:t>
          </w:r>
          <w:r>
            <w:t>的面积之和为</w:t>
          </w:r>
          <w:r>
            <w:t>y</w:t>
          </w:r>
          <w:r>
            <w:t>，把</w:t>
          </w:r>
          <w:r>
            <w:t>y</w:t>
          </w:r>
          <w:r>
            <w:t>表示为</w:t>
          </w:r>
          <w:r>
            <w:t>x</w:t>
          </w:r>
          <w:r>
            <w:t>的函数是</w:t>
          </w:r>
          <w:r>
            <w:rPr>
              <w:u w:val="single"/>
            </w:rPr>
            <w:t xml:space="preserve">　</w:t>
          </w:r>
          <w:r>
            <w:rPr>
              <w:u w:val="single"/>
            </w:rPr>
            <w:t>_________</w:t>
          </w:r>
          <w:r>
            <w:rPr>
              <w:u w:val="single"/>
            </w:rPr>
            <w:t xml:space="preserve">　</w:t>
          </w:r>
          <w:r>
            <w:t>．</w:t>
          </w:r>
        </w:p>
        <w:p w:rsidR="005D577D" w:rsidRDefault="001F17E4">
          <w:r>
            <w:rPr>
              <w:noProof/>
            </w:rPr>
            <w:drawing>
              <wp:inline distT="0" distB="0" distL="0" distR="0">
                <wp:extent cx="1304925" cy="1228725"/>
                <wp:effectExtent l="0" t="0" r="0" b="0"/>
                <wp:docPr id="7"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6" cstate="print"/>
                        <a:stretch>
                          <a:fillRect/>
                        </a:stretch>
                      </pic:blipFill>
                      <pic:spPr>
                        <a:xfrm>
                          <a:off x="0" y="0"/>
                          <a:ext cx="1304925" cy="1228725"/>
                        </a:xfrm>
                        <a:prstGeom prst="rect">
                          <a:avLst/>
                        </a:prstGeom>
                      </pic:spPr>
                    </pic:pic>
                  </a:graphicData>
                </a:graphic>
              </wp:inline>
            </w:drawing>
          </w:r>
        </w:p>
        <w:p w:rsidR="005D577D" w:rsidRDefault="001F17E4">
          <w:r>
            <w:t>12</w:t>
          </w:r>
          <w:r>
            <w:t>、已知</w:t>
          </w:r>
          <w:r>
            <w:t>x</w:t>
          </w:r>
          <w:r>
            <w:rPr>
              <w:sz w:val="24"/>
              <w:szCs w:val="24"/>
              <w:vertAlign w:val="subscript"/>
            </w:rPr>
            <w:t>1</w:t>
          </w:r>
          <w:r>
            <w:t>，</w:t>
          </w:r>
          <w:r>
            <w:t>x</w:t>
          </w:r>
          <w:r>
            <w:rPr>
              <w:sz w:val="24"/>
              <w:szCs w:val="24"/>
              <w:vertAlign w:val="subscript"/>
            </w:rPr>
            <w:t>2</w:t>
          </w:r>
          <w:r>
            <w:t>为方程</w:t>
          </w:r>
          <w:r>
            <w:t>x</w:t>
          </w:r>
          <w:r>
            <w:rPr>
              <w:sz w:val="24"/>
              <w:szCs w:val="24"/>
              <w:vertAlign w:val="superscript"/>
            </w:rPr>
            <w:t>2</w:t>
          </w:r>
          <w:r>
            <w:t>+4x+2=0</w:t>
          </w:r>
          <w:r>
            <w:t>的两实根，则</w:t>
          </w:r>
          <w:r>
            <w:t>x</w:t>
          </w:r>
          <w:r>
            <w:rPr>
              <w:sz w:val="24"/>
              <w:szCs w:val="24"/>
              <w:vertAlign w:val="subscript"/>
            </w:rPr>
            <w:t>1</w:t>
          </w:r>
          <w:r>
            <w:rPr>
              <w:sz w:val="24"/>
              <w:szCs w:val="24"/>
              <w:vertAlign w:val="superscript"/>
            </w:rPr>
            <w:t>3</w:t>
          </w:r>
          <w:r>
            <w:t>+14x</w:t>
          </w:r>
          <w:r>
            <w:rPr>
              <w:sz w:val="24"/>
              <w:szCs w:val="24"/>
              <w:vertAlign w:val="subscript"/>
            </w:rPr>
            <w:t>2</w:t>
          </w:r>
          <w:r>
            <w:t>+55=</w:t>
          </w:r>
          <w:r>
            <w:rPr>
              <w:u w:val="single"/>
            </w:rPr>
            <w:t xml:space="preserve">　</w:t>
          </w:r>
          <w:r>
            <w:rPr>
              <w:u w:val="single"/>
            </w:rPr>
            <w:t>_________</w:t>
          </w:r>
          <w:r>
            <w:rPr>
              <w:u w:val="single"/>
            </w:rPr>
            <w:t xml:space="preserve">　</w:t>
          </w:r>
          <w:r>
            <w:t>．</w:t>
          </w:r>
        </w:p>
        <w:p w:rsidR="005D577D" w:rsidRDefault="001F17E4">
          <w:r>
            <w:t>13</w:t>
          </w:r>
          <w:r>
            <w:t>、小明、小林和小颖共解出</w:t>
          </w:r>
          <w:r>
            <w:t>100</w:t>
          </w:r>
          <w:r>
            <w:t>道数学题，每人都解出了其中的</w:t>
          </w:r>
          <w:r>
            <w:t>60</w:t>
          </w:r>
          <w:r>
            <w:t>道，如果</w:t>
          </w:r>
          <w:r>
            <w:t>将其中只有</w:t>
          </w:r>
          <w:r>
            <w:t>1</w:t>
          </w:r>
          <w:r>
            <w:t>人解出的题叫做难题，</w:t>
          </w:r>
          <w:r>
            <w:t>2</w:t>
          </w:r>
          <w:r>
            <w:t>人解出的题叫做中档题，</w:t>
          </w:r>
          <w:r>
            <w:t>3</w:t>
          </w:r>
          <w:r>
            <w:t>人都解出的题叫做容易题，那么难题比容易题多</w:t>
          </w:r>
          <w:r>
            <w:rPr>
              <w:u w:val="single"/>
            </w:rPr>
            <w:t xml:space="preserve">　</w:t>
          </w:r>
          <w:r>
            <w:rPr>
              <w:u w:val="single"/>
            </w:rPr>
            <w:t>_________</w:t>
          </w:r>
          <w:r>
            <w:rPr>
              <w:u w:val="single"/>
            </w:rPr>
            <w:t xml:space="preserve">　</w:t>
          </w:r>
          <w:r>
            <w:t>道．</w:t>
          </w:r>
        </w:p>
        <w:p w:rsidR="005D577D" w:rsidRDefault="001F17E4">
          <w:r>
            <w:t>三、解答题（共</w:t>
          </w:r>
          <w:r>
            <w:t>6</w:t>
          </w:r>
          <w:r>
            <w:t>小题，满分</w:t>
          </w:r>
          <w:r>
            <w:t>72</w:t>
          </w:r>
          <w:r>
            <w:t>分）</w:t>
          </w:r>
        </w:p>
        <w:p w:rsidR="005D577D" w:rsidRDefault="001F17E4">
          <w:r>
            <w:t>14</w:t>
          </w:r>
          <w:r>
            <w:t>、在</w:t>
          </w:r>
          <w:r>
            <w:t>△ABC</w:t>
          </w:r>
          <w:r>
            <w:t>中，</w:t>
          </w:r>
          <w:r>
            <w:t>AB=AC</w:t>
          </w:r>
          <w:r>
            <w:t>，</w:t>
          </w:r>
          <w:r>
            <w:t>∠A=45°</w:t>
          </w:r>
          <w:r>
            <w:t>，</w:t>
          </w:r>
          <w:r>
            <w:t>AC</w:t>
          </w:r>
          <w:r>
            <w:t>的垂直平分线分别交</w:t>
          </w:r>
          <w:r>
            <w:t>AB</w:t>
          </w:r>
          <w:r>
            <w:t>、</w:t>
          </w:r>
          <w:r>
            <w:t>AC</w:t>
          </w:r>
          <w:r>
            <w:t>于</w:t>
          </w:r>
          <w:r>
            <w:t>D</w:t>
          </w:r>
          <w:r>
            <w:t>、</w:t>
          </w:r>
          <w:r>
            <w:t>E</w:t>
          </w:r>
          <w:r>
            <w:t>两点，连接</w:t>
          </w:r>
          <w:r>
            <w:t>CD</w:t>
          </w:r>
          <w:r>
            <w:t>，如果</w:t>
          </w:r>
          <w:r>
            <w:t>AD=1</w:t>
          </w:r>
          <w:r>
            <w:t>，求：</w:t>
          </w:r>
          <w:r>
            <w:t>tan∠BCD</w:t>
          </w:r>
          <w:r>
            <w:t>的值．</w:t>
          </w:r>
        </w:p>
        <w:p w:rsidR="005D577D" w:rsidRDefault="001F17E4">
          <w:r>
            <w:t>15</w:t>
          </w:r>
          <w:r>
            <w:t>、（</w:t>
          </w:r>
          <w:r>
            <w:t>2005•</w:t>
          </w:r>
          <w:r>
            <w:t>河南）某公司为了扩大经营，决定购进</w:t>
          </w:r>
          <w:r>
            <w:t>6</w:t>
          </w:r>
          <w:r>
            <w:t>台机器用于生产某种活塞．现有甲、乙两种机器供选择，其中每种机器的价格和每台机器日生产活塞的数量如下表所示．经过预算，本次购买机器所耗资金不能超过</w:t>
          </w:r>
          <w:r>
            <w:t>34</w:t>
          </w:r>
          <w:r>
            <w:t>万元</w:t>
          </w:r>
          <w:r>
            <w:t>．</w:t>
          </w:r>
        </w:p>
        <w:tbl>
          <w:tblPr>
            <w:tblStyle w:val="aa"/>
            <w:tblW w:w="0" w:type="auto"/>
            <w:tblLook w:val="04A0"/>
          </w:tblPr>
          <w:tblGrid>
            <w:gridCol w:w="1896"/>
            <w:gridCol w:w="1260"/>
            <w:gridCol w:w="1275"/>
          </w:tblGrid>
          <w:tr w:rsidR="005D577D">
            <w:tc>
              <w:tcPr>
                <w:tcW w:w="0" w:type="auto"/>
              </w:tcPr>
              <w:p w:rsidR="005D577D" w:rsidRDefault="005D577D"/>
            </w:tc>
            <w:tc>
              <w:tcPr>
                <w:tcW w:w="1260" w:type="dxa"/>
              </w:tcPr>
              <w:p w:rsidR="005D577D" w:rsidRDefault="001F17E4">
                <w:r>
                  <w:t>甲</w:t>
                </w:r>
              </w:p>
            </w:tc>
            <w:tc>
              <w:tcPr>
                <w:tcW w:w="1275" w:type="dxa"/>
              </w:tcPr>
              <w:p w:rsidR="005D577D" w:rsidRDefault="001F17E4">
                <w:r>
                  <w:t>乙</w:t>
                </w:r>
              </w:p>
            </w:tc>
          </w:tr>
          <w:tr w:rsidR="005D577D">
            <w:tc>
              <w:tcPr>
                <w:tcW w:w="0" w:type="auto"/>
              </w:tcPr>
              <w:p w:rsidR="005D577D" w:rsidRDefault="001F17E4">
                <w:r>
                  <w:t>价格（万元</w:t>
                </w:r>
                <w:r>
                  <w:t>/</w:t>
                </w:r>
                <w:r>
                  <w:t>台）</w:t>
                </w:r>
              </w:p>
            </w:tc>
            <w:tc>
              <w:tcPr>
                <w:tcW w:w="0" w:type="auto"/>
              </w:tcPr>
              <w:p w:rsidR="005D577D" w:rsidRDefault="001F17E4">
                <w:r>
                  <w:t>7</w:t>
                </w:r>
              </w:p>
            </w:tc>
            <w:tc>
              <w:tcPr>
                <w:tcW w:w="0" w:type="auto"/>
              </w:tcPr>
              <w:p w:rsidR="005D577D" w:rsidRDefault="001F17E4">
                <w:r>
                  <w:t>5</w:t>
                </w:r>
              </w:p>
            </w:tc>
          </w:tr>
          <w:tr w:rsidR="005D577D">
            <w:tc>
              <w:tcPr>
                <w:tcW w:w="0" w:type="auto"/>
              </w:tcPr>
              <w:p w:rsidR="005D577D" w:rsidRDefault="001F17E4">
                <w:r>
                  <w:t>每台日产量（个）</w:t>
                </w:r>
              </w:p>
            </w:tc>
            <w:tc>
              <w:tcPr>
                <w:tcW w:w="0" w:type="auto"/>
              </w:tcPr>
              <w:p w:rsidR="005D577D" w:rsidRDefault="001F17E4">
                <w:r>
                  <w:t>100</w:t>
                </w:r>
              </w:p>
            </w:tc>
            <w:tc>
              <w:tcPr>
                <w:tcW w:w="0" w:type="auto"/>
              </w:tcPr>
              <w:p w:rsidR="005D577D" w:rsidRDefault="001F17E4">
                <w:r>
                  <w:t>60</w:t>
                </w:r>
              </w:p>
            </w:tc>
          </w:tr>
        </w:tbl>
        <w:p w:rsidR="005D577D" w:rsidRDefault="001F17E4">
          <w:r>
            <w:t>（</w:t>
          </w:r>
          <w:r>
            <w:t>1</w:t>
          </w:r>
          <w:r>
            <w:t>）按该公司要求可以有几种购买方案？</w:t>
          </w:r>
        </w:p>
        <w:p w:rsidR="005D577D" w:rsidRDefault="001F17E4">
          <w:r>
            <w:t>（</w:t>
          </w:r>
          <w:r>
            <w:t>2</w:t>
          </w:r>
          <w:r>
            <w:t>）若该公司购进的</w:t>
          </w:r>
          <w:r>
            <w:t>6</w:t>
          </w:r>
          <w:r>
            <w:t>台机器的日生产能力不能低于</w:t>
          </w:r>
          <w:r>
            <w:t>380</w:t>
          </w:r>
          <w:r>
            <w:t>个，那么为了节约资金应选择哪种购买方案？</w:t>
          </w:r>
        </w:p>
        <w:p w:rsidR="005D577D" w:rsidRDefault="001F17E4">
          <w:r>
            <w:t>16</w:t>
          </w:r>
          <w:r>
            <w:t>、如图所示，已知边长为</w:t>
          </w:r>
          <w:r>
            <w:t>4</w:t>
          </w:r>
          <w:r>
            <w:t>的正方形钢板有一个角锈蚀，其中</w:t>
          </w:r>
          <w:r>
            <w:t>AF=2</w:t>
          </w:r>
          <w:r>
            <w:t>，</w:t>
          </w:r>
          <w:r>
            <w:t>BF=1</w:t>
          </w:r>
          <w:r>
            <w:t>，为了合理利用这块钢板．将在五边形</w:t>
          </w:r>
          <w:r>
            <w:t>EABCD</w:t>
          </w:r>
          <w:r>
            <w:t>内截取一个矩形块</w:t>
          </w:r>
          <w:r>
            <w:t>MDNP</w:t>
          </w:r>
          <w:r>
            <w:t>，使点</w:t>
          </w:r>
          <w:r>
            <w:t>P</w:t>
          </w:r>
          <w:r>
            <w:t>在</w:t>
          </w:r>
          <w:r>
            <w:t>AB</w:t>
          </w:r>
          <w:r>
            <w:t>上，且要求面积最大，求钢板的最大利用率．</w:t>
          </w:r>
        </w:p>
        <w:p w:rsidR="005D577D" w:rsidRDefault="001F17E4">
          <w:r>
            <w:rPr>
              <w:noProof/>
            </w:rPr>
            <w:lastRenderedPageBreak/>
            <w:drawing>
              <wp:inline distT="0" distB="0" distL="0" distR="0">
                <wp:extent cx="1114425" cy="1085850"/>
                <wp:effectExtent l="0" t="0" r="0" b="0"/>
                <wp:docPr id="8"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7" cstate="print"/>
                        <a:stretch>
                          <a:fillRect/>
                        </a:stretch>
                      </pic:blipFill>
                      <pic:spPr>
                        <a:xfrm>
                          <a:off x="0" y="0"/>
                          <a:ext cx="1114425" cy="1085850"/>
                        </a:xfrm>
                        <a:prstGeom prst="rect">
                          <a:avLst/>
                        </a:prstGeom>
                      </pic:spPr>
                    </pic:pic>
                  </a:graphicData>
                </a:graphic>
              </wp:inline>
            </w:drawing>
          </w:r>
        </w:p>
        <w:p w:rsidR="005D577D" w:rsidRDefault="001F17E4">
          <w:r>
            <w:t>17</w:t>
          </w:r>
          <w:r>
            <w:t>、如图所示等腰梯形</w:t>
          </w:r>
          <w:r>
            <w:t>ABCD</w:t>
          </w:r>
          <w:r>
            <w:t>中，</w:t>
          </w:r>
          <w:r>
            <w:t>AB∥CD</w:t>
          </w:r>
          <w:r>
            <w:t>，</w:t>
          </w:r>
          <w:r>
            <w:t>AD=CB</w:t>
          </w:r>
          <w:r>
            <w:t>，对角线</w:t>
          </w:r>
          <w:r>
            <w:t>AC</w:t>
          </w:r>
          <w:r>
            <w:t>与</w:t>
          </w:r>
          <w:r>
            <w:t>BD</w:t>
          </w:r>
          <w:r>
            <w:t>交于</w:t>
          </w:r>
          <w:r>
            <w:t>O</w:t>
          </w:r>
          <w:r>
            <w:t>，</w:t>
          </w:r>
          <w:r>
            <w:t>∠ACD=60°</w:t>
          </w:r>
          <w:r>
            <w:t>，点</w:t>
          </w:r>
          <w:r>
            <w:t>S</w:t>
          </w:r>
          <w:r>
            <w:t>、</w:t>
          </w:r>
          <w:r>
            <w:t>P</w:t>
          </w:r>
          <w:r>
            <w:t>、</w:t>
          </w:r>
          <w:r>
            <w:t>Q</w:t>
          </w:r>
          <w:r>
            <w:t>分别是</w:t>
          </w:r>
          <w:r>
            <w:t>OD</w:t>
          </w:r>
          <w:r>
            <w:t>、</w:t>
          </w:r>
          <w:r>
            <w:t>OA</w:t>
          </w:r>
          <w:r>
            <w:t>、</w:t>
          </w:r>
          <w:r>
            <w:t>BC</w:t>
          </w:r>
          <w:r>
            <w:t>的中点．</w:t>
          </w:r>
        </w:p>
        <w:p w:rsidR="005D577D" w:rsidRDefault="001F17E4">
          <w:r>
            <w:t>求证：</w:t>
          </w:r>
          <w:r>
            <w:t>△PQS</w:t>
          </w:r>
          <w:r>
            <w:t>是等边三角形．</w:t>
          </w:r>
        </w:p>
        <w:p w:rsidR="005D577D" w:rsidRDefault="001F17E4">
          <w:r>
            <w:rPr>
              <w:noProof/>
            </w:rPr>
            <w:drawing>
              <wp:inline distT="0" distB="0" distL="0" distR="0">
                <wp:extent cx="1695450" cy="1590675"/>
                <wp:effectExtent l="0" t="0" r="0" b="0"/>
                <wp:docPr id="9"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8" cstate="print"/>
                        <a:stretch>
                          <a:fillRect/>
                        </a:stretch>
                      </pic:blipFill>
                      <pic:spPr>
                        <a:xfrm>
                          <a:off x="0" y="0"/>
                          <a:ext cx="1695450" cy="1590675"/>
                        </a:xfrm>
                        <a:prstGeom prst="rect">
                          <a:avLst/>
                        </a:prstGeom>
                      </pic:spPr>
                    </pic:pic>
                  </a:graphicData>
                </a:graphic>
              </wp:inline>
            </w:drawing>
          </w:r>
        </w:p>
        <w:p w:rsidR="005D577D" w:rsidRDefault="001F17E4">
          <w:r>
            <w:t>18</w:t>
          </w:r>
          <w:r>
            <w:t>、如图，直线</w:t>
          </w:r>
          <w:r>
            <w:t>OB</w:t>
          </w:r>
          <w:r>
            <w:t>是一次函数</w:t>
          </w:r>
          <w:r>
            <w:t>y=2x</w:t>
          </w:r>
          <w:r>
            <w:t>的图象，点</w:t>
          </w:r>
          <w:r>
            <w:t>A</w:t>
          </w:r>
          <w:r>
            <w:t>的坐标是（</w:t>
          </w:r>
          <w:r>
            <w:t>0</w:t>
          </w:r>
          <w:r>
            <w:t>，</w:t>
          </w:r>
          <w:r>
            <w:t>2</w:t>
          </w:r>
          <w:r>
            <w:t>），点</w:t>
          </w:r>
          <w:r>
            <w:t>C</w:t>
          </w:r>
          <w:r>
            <w:t>在直线</w:t>
          </w:r>
          <w:r>
            <w:t>OB</w:t>
          </w:r>
          <w:r>
            <w:t>上且</w:t>
          </w:r>
          <w:r>
            <w:t>△ACO</w:t>
          </w:r>
          <w:r>
            <w:t>为等腰三角形，求</w:t>
          </w:r>
          <w:r>
            <w:t>C</w:t>
          </w:r>
          <w:r>
            <w:t>点坐标．</w:t>
          </w:r>
        </w:p>
        <w:p w:rsidR="005D577D" w:rsidRDefault="001F17E4">
          <w:r>
            <w:rPr>
              <w:noProof/>
            </w:rPr>
            <w:drawing>
              <wp:inline distT="0" distB="0" distL="0" distR="0">
                <wp:extent cx="1085850" cy="1162050"/>
                <wp:effectExtent l="0" t="0" r="0" b="0"/>
                <wp:docPr id="10"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9" cstate="print"/>
                        <a:stretch>
                          <a:fillRect/>
                        </a:stretch>
                      </pic:blipFill>
                      <pic:spPr>
                        <a:xfrm>
                          <a:off x="0" y="0"/>
                          <a:ext cx="1085850" cy="1162050"/>
                        </a:xfrm>
                        <a:prstGeom prst="rect">
                          <a:avLst/>
                        </a:prstGeom>
                      </pic:spPr>
                    </pic:pic>
                  </a:graphicData>
                </a:graphic>
              </wp:inline>
            </w:drawing>
          </w:r>
        </w:p>
        <w:p w:rsidR="005D577D" w:rsidRDefault="001F17E4">
          <w:r>
            <w:t>19</w:t>
          </w:r>
          <w:r>
            <w:t>、已知关于</w:t>
          </w:r>
          <w:r>
            <w:t>x</w:t>
          </w:r>
          <w:r>
            <w:t>的方程（</w:t>
          </w:r>
          <w:r>
            <w:t>m</w:t>
          </w:r>
          <w:r>
            <w:rPr>
              <w:sz w:val="24"/>
              <w:szCs w:val="24"/>
              <w:vertAlign w:val="superscript"/>
            </w:rPr>
            <w:t>2</w:t>
          </w:r>
          <w:r>
            <w:t>﹣</w:t>
          </w:r>
          <w:r>
            <w:t>1</w:t>
          </w:r>
          <w:r>
            <w:t>）</w:t>
          </w:r>
          <w:r>
            <w:t>x</w:t>
          </w:r>
          <w:r>
            <w:rPr>
              <w:sz w:val="24"/>
              <w:szCs w:val="24"/>
              <w:vertAlign w:val="superscript"/>
            </w:rPr>
            <w:t>2</w:t>
          </w:r>
          <w:r>
            <w:t>﹣</w:t>
          </w:r>
          <w:r>
            <w:t>3</w:t>
          </w:r>
          <w:r>
            <w:t>（</w:t>
          </w:r>
          <w:r>
            <w:t>3m</w:t>
          </w:r>
          <w:r>
            <w:t>﹣</w:t>
          </w:r>
          <w:r>
            <w:t>1</w:t>
          </w:r>
          <w:r>
            <w:t>）</w:t>
          </w:r>
          <w:r>
            <w:t>x+18=0</w:t>
          </w:r>
          <w:r>
            <w:t>有两个正整数根（</w:t>
          </w:r>
          <w:r>
            <w:t>m</w:t>
          </w:r>
          <w:r>
            <w:t>是整数）．</w:t>
          </w:r>
          <w:r>
            <w:t>△ABC</w:t>
          </w:r>
          <w:r>
            <w:t>的三边</w:t>
          </w:r>
          <w:r>
            <w:t>a</w:t>
          </w:r>
          <w:r>
            <w:t>、</w:t>
          </w:r>
          <w:r>
            <w:t>b</w:t>
          </w:r>
          <w:r>
            <w:t>、</w:t>
          </w:r>
          <w:r>
            <w:t>c</w:t>
          </w:r>
          <w:r>
            <w:t>满足</w:t>
          </w:r>
          <m:oMath>
            <m:r>
              <w:rPr>
                <w:rFonts w:ascii="Cambria Math" w:hAnsi="Cambria Math"/>
                <w:sz w:val="32"/>
              </w:rPr>
              <m:t>c</m:t>
            </m:r>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oMath>
          <w:r>
            <w:t>，</w:t>
          </w:r>
          <w:r>
            <w:t>m</w:t>
          </w:r>
          <w:r>
            <w:rPr>
              <w:sz w:val="24"/>
              <w:szCs w:val="24"/>
              <w:vertAlign w:val="superscript"/>
            </w:rPr>
            <w:t>2</w:t>
          </w:r>
          <w:r>
            <w:t>+a</w:t>
          </w:r>
          <w:r>
            <w:rPr>
              <w:sz w:val="24"/>
              <w:szCs w:val="24"/>
              <w:vertAlign w:val="superscript"/>
            </w:rPr>
            <w:t>2</w:t>
          </w:r>
          <w:r>
            <w:t>m</w:t>
          </w:r>
          <w:r>
            <w:t>﹣</w:t>
          </w:r>
          <w:r>
            <w:t>8a=0</w:t>
          </w:r>
          <w:r>
            <w:t>，</w:t>
          </w:r>
          <w:r>
            <w:t>m</w:t>
          </w:r>
          <w:r>
            <w:rPr>
              <w:sz w:val="24"/>
              <w:szCs w:val="24"/>
              <w:vertAlign w:val="superscript"/>
            </w:rPr>
            <w:t>2</w:t>
          </w:r>
          <w:r>
            <w:t>+b</w:t>
          </w:r>
          <w:r>
            <w:rPr>
              <w:sz w:val="24"/>
              <w:szCs w:val="24"/>
              <w:vertAlign w:val="superscript"/>
            </w:rPr>
            <w:t>2</w:t>
          </w:r>
          <w:r>
            <w:t>m</w:t>
          </w:r>
          <w:r>
            <w:t>﹣</w:t>
          </w:r>
          <w:r>
            <w:t>8b=0</w:t>
          </w:r>
          <w:r>
            <w:t>．</w:t>
          </w:r>
        </w:p>
        <w:p w:rsidR="005D577D" w:rsidRDefault="001F17E4">
          <w:r>
            <w:t>求：（</w:t>
          </w:r>
          <w:r>
            <w:t>1</w:t>
          </w:r>
          <w:r>
            <w:t>）</w:t>
          </w:r>
          <w:r>
            <w:t>m</w:t>
          </w:r>
          <w:r>
            <w:t>的值；（</w:t>
          </w:r>
          <w:r>
            <w:t>2</w:t>
          </w:r>
          <w:r>
            <w:t>）</w:t>
          </w:r>
          <w:r>
            <w:t>△ABC</w:t>
          </w:r>
          <w:r>
            <w:t>的面积．</w:t>
          </w:r>
        </w:p>
        <w:p w:rsidR="005D577D" w:rsidRDefault="001F17E4">
          <w:pPr>
            <w:widowControl/>
            <w:jc w:val="left"/>
          </w:pPr>
          <w:r>
            <w:br w:type="page"/>
          </w:r>
        </w:p>
        <w:p w:rsidR="005D577D" w:rsidRDefault="001F17E4">
          <w:r>
            <w:lastRenderedPageBreak/>
            <w:t>答案与评分标准</w:t>
          </w:r>
        </w:p>
        <w:p w:rsidR="005D577D" w:rsidRDefault="001F17E4">
          <w:r>
            <w:t>一、选择题（共</w:t>
          </w:r>
          <w:r>
            <w:t>5</w:t>
          </w:r>
          <w:r>
            <w:t>小题，每小题</w:t>
          </w:r>
          <w:r>
            <w:t>6</w:t>
          </w:r>
          <w:r>
            <w:t>分，满分</w:t>
          </w:r>
          <w:r>
            <w:t>30</w:t>
          </w:r>
          <w:r>
            <w:t>分）</w:t>
          </w:r>
        </w:p>
        <w:p w:rsidR="005D577D" w:rsidRDefault="001F17E4">
          <w:r>
            <w:t>1</w:t>
          </w:r>
          <w:r>
            <w:t>、（</w:t>
          </w:r>
          <w:r>
            <w:t>2004•</w:t>
          </w:r>
          <w:r>
            <w:t>吉林）下列图中阴影部分面积与算式</w:t>
          </w:r>
          <w:r>
            <w:t>|</w:t>
          </w:r>
          <w:r>
            <w:t>﹣</w:t>
          </w:r>
          <m:oMath>
            <m:f>
              <m:fPr>
                <m:ctrlPr>
                  <w:rPr>
                    <w:rFonts w:ascii="Cambria Math" w:hAnsi="Cambria Math"/>
                  </w:rPr>
                </m:ctrlPr>
              </m:fPr>
              <m:num>
                <m:r>
                  <w:rPr>
                    <w:rFonts w:ascii="Cambria Math" w:hAnsi="Cambria Math"/>
                    <w:sz w:val="32"/>
                  </w:rPr>
                  <m:t>3</m:t>
                </m:r>
              </m:num>
              <m:den>
                <m:r>
                  <w:rPr>
                    <w:rFonts w:ascii="Cambria Math" w:hAnsi="Cambria Math"/>
                    <w:sz w:val="32"/>
                  </w:rPr>
                  <m:t>4</m:t>
                </m:r>
              </m:den>
            </m:f>
          </m:oMath>
          <w:r>
            <w:t>|+</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w:t>
          </w:r>
          <w:r>
            <w:rPr>
              <w:sz w:val="24"/>
              <w:szCs w:val="24"/>
              <w:vertAlign w:val="superscript"/>
            </w:rPr>
            <w:t>2</w:t>
          </w:r>
          <w:r>
            <w:t>+2</w:t>
          </w:r>
          <w:r>
            <w:rPr>
              <w:sz w:val="24"/>
              <w:szCs w:val="24"/>
              <w:vertAlign w:val="superscript"/>
            </w:rPr>
            <w:t>﹣</w:t>
          </w:r>
          <w:r>
            <w:rPr>
              <w:sz w:val="24"/>
              <w:szCs w:val="24"/>
              <w:vertAlign w:val="superscript"/>
            </w:rPr>
            <w:t>1</w:t>
          </w:r>
          <w:r>
            <w:t>的结果相同的是（　　）</w:t>
          </w:r>
        </w:p>
        <w:p w:rsidR="005D577D" w:rsidRDefault="001F17E4">
          <w:r>
            <w:tab/>
            <w:t>A</w:t>
          </w:r>
          <w:r>
            <w:t>、</w:t>
          </w:r>
          <w:r>
            <w:rPr>
              <w:noProof/>
            </w:rPr>
            <w:drawing>
              <wp:inline distT="0" distB="0" distL="0" distR="0">
                <wp:extent cx="1085850" cy="933450"/>
                <wp:effectExtent l="0" t="0" r="0" b="0"/>
                <wp:docPr id="11"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0" cstate="print"/>
                        <a:stretch>
                          <a:fillRect/>
                        </a:stretch>
                      </pic:blipFill>
                      <pic:spPr>
                        <a:xfrm>
                          <a:off x="0" y="0"/>
                          <a:ext cx="1085850" cy="933450"/>
                        </a:xfrm>
                        <a:prstGeom prst="rect">
                          <a:avLst/>
                        </a:prstGeom>
                      </pic:spPr>
                    </pic:pic>
                  </a:graphicData>
                </a:graphic>
              </wp:inline>
            </w:drawing>
          </w:r>
          <w:r>
            <w:tab/>
          </w:r>
          <w:r>
            <w:tab/>
            <w:t>B</w:t>
          </w:r>
          <w:r>
            <w:t>、</w:t>
          </w:r>
          <w:r>
            <w:rPr>
              <w:noProof/>
            </w:rPr>
            <w:drawing>
              <wp:inline distT="0" distB="0" distL="0" distR="0">
                <wp:extent cx="1028700" cy="933450"/>
                <wp:effectExtent l="0" t="0" r="0" b="0"/>
                <wp:docPr id="12"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1" cstate="print"/>
                        <a:stretch>
                          <a:fillRect/>
                        </a:stretch>
                      </pic:blipFill>
                      <pic:spPr>
                        <a:xfrm>
                          <a:off x="0" y="0"/>
                          <a:ext cx="1028700" cy="933450"/>
                        </a:xfrm>
                        <a:prstGeom prst="rect">
                          <a:avLst/>
                        </a:prstGeom>
                      </pic:spPr>
                    </pic:pic>
                  </a:graphicData>
                </a:graphic>
              </wp:inline>
            </w:drawing>
          </w:r>
        </w:p>
        <w:p w:rsidR="005D577D" w:rsidRDefault="001F17E4">
          <w:r>
            <w:tab/>
            <w:t>C</w:t>
          </w:r>
          <w:r>
            <w:t>、</w:t>
          </w:r>
          <w:r>
            <w:rPr>
              <w:noProof/>
            </w:rPr>
            <w:drawing>
              <wp:inline distT="0" distB="0" distL="0" distR="0">
                <wp:extent cx="1371600" cy="942975"/>
                <wp:effectExtent l="0" t="0" r="0" b="0"/>
                <wp:docPr id="13"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2" cstate="print"/>
                        <a:stretch>
                          <a:fillRect/>
                        </a:stretch>
                      </pic:blipFill>
                      <pic:spPr>
                        <a:xfrm>
                          <a:off x="0" y="0"/>
                          <a:ext cx="1371600" cy="942975"/>
                        </a:xfrm>
                        <a:prstGeom prst="rect">
                          <a:avLst/>
                        </a:prstGeom>
                      </pic:spPr>
                    </pic:pic>
                  </a:graphicData>
                </a:graphic>
              </wp:inline>
            </w:drawing>
          </w:r>
          <w:r>
            <w:tab/>
          </w:r>
          <w:r>
            <w:tab/>
            <w:t>D</w:t>
          </w:r>
          <w:r>
            <w:t>、</w:t>
          </w:r>
          <w:r>
            <w:rPr>
              <w:noProof/>
            </w:rPr>
            <w:drawing>
              <wp:inline distT="0" distB="0" distL="0" distR="0">
                <wp:extent cx="1076325" cy="981075"/>
                <wp:effectExtent l="0" t="0" r="0" b="0"/>
                <wp:docPr id="15"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3" cstate="print"/>
                        <a:stretch>
                          <a:fillRect/>
                        </a:stretch>
                      </pic:blipFill>
                      <pic:spPr>
                        <a:xfrm>
                          <a:off x="0" y="0"/>
                          <a:ext cx="1076325" cy="981075"/>
                        </a:xfrm>
                        <a:prstGeom prst="rect">
                          <a:avLst/>
                        </a:prstGeom>
                      </pic:spPr>
                    </pic:pic>
                  </a:graphicData>
                </a:graphic>
              </wp:inline>
            </w:drawing>
          </w:r>
        </w:p>
        <w:p w:rsidR="005D577D" w:rsidRDefault="001F17E4">
          <w:r>
            <w:rPr>
              <w:color w:val="0000FF"/>
            </w:rPr>
            <w:t>考点</w:t>
          </w:r>
          <w:r>
            <w:t>：二次函数的性质；一次函数的性质；反比例函数的性质。</w:t>
          </w:r>
        </w:p>
        <w:p w:rsidR="005D577D" w:rsidRDefault="001F17E4">
          <w:r>
            <w:rPr>
              <w:color w:val="0000FF"/>
            </w:rPr>
            <w:t>分析：</w:t>
          </w:r>
          <w:r>
            <w:t>先把算式的值求出，然后根据函数的性质分别求出四个图中的阴影部分面积，看是否与算式的值相同，如相同，则是要选的选项．</w:t>
          </w:r>
        </w:p>
        <w:p w:rsidR="005D577D" w:rsidRDefault="001F17E4">
          <w:r>
            <w:rPr>
              <w:color w:val="0000FF"/>
            </w:rPr>
            <w:t>解答：</w:t>
          </w:r>
          <w:r>
            <w:t>解：原式</w:t>
          </w:r>
          <w:r>
            <w:t>=</w:t>
          </w:r>
          <m:oMath>
            <m:f>
              <m:fPr>
                <m:ctrlPr>
                  <w:rPr>
                    <w:rFonts w:ascii="Cambria Math" w:hAnsi="Cambria Math"/>
                  </w:rPr>
                </m:ctrlPr>
              </m:fPr>
              <m:num>
                <m:r>
                  <w:rPr>
                    <w:rFonts w:ascii="Cambria Math" w:hAnsi="Cambria Math"/>
                    <w:sz w:val="32"/>
                  </w:rPr>
                  <m:t>3</m:t>
                </m:r>
              </m:num>
              <m:den>
                <m:r>
                  <w:rPr>
                    <w:rFonts w:ascii="Cambria Math" w:hAnsi="Cambria Math"/>
                    <w:sz w:val="32"/>
                  </w:rPr>
                  <m:t>4</m:t>
                </m:r>
              </m:den>
            </m:f>
          </m:oMath>
          <w:r>
            <w:t>+</w:t>
          </w:r>
          <m:oMath>
            <m:f>
              <m:fPr>
                <m:ctrlPr>
                  <w:rPr>
                    <w:rFonts w:ascii="Cambria Math" w:hAnsi="Cambria Math"/>
                  </w:rPr>
                </m:ctrlPr>
              </m:fPr>
              <m:num>
                <m:r>
                  <w:rPr>
                    <w:rFonts w:ascii="Cambria Math" w:hAnsi="Cambria Math"/>
                    <w:sz w:val="32"/>
                  </w:rPr>
                  <m:t>1</m:t>
                </m:r>
              </m:num>
              <m:den>
                <m:r>
                  <w:rPr>
                    <w:rFonts w:ascii="Cambria Math" w:hAnsi="Cambria Math"/>
                    <w:sz w:val="32"/>
                  </w:rPr>
                  <m:t>4</m:t>
                </m:r>
              </m:den>
            </m:f>
          </m:oMath>
          <w:r>
            <w:t>+</w:t>
          </w:r>
          <m:oMath>
            <m:f>
              <m:fPr>
                <m:ctrlPr>
                  <w:rPr>
                    <w:rFonts w:ascii="Cambria Math" w:hAnsi="Cambria Math"/>
                  </w:rPr>
                </m:ctrlPr>
              </m:fPr>
              <m:num>
                <m:r>
                  <w:rPr>
                    <w:rFonts w:ascii="Cambria Math" w:hAnsi="Cambria Math"/>
                    <w:sz w:val="32"/>
                  </w:rPr>
                  <m:t>2</m:t>
                </m:r>
              </m:num>
              <m:den>
                <m:r>
                  <w:rPr>
                    <w:rFonts w:ascii="Cambria Math" w:hAnsi="Cambria Math"/>
                    <w:sz w:val="32"/>
                  </w:rPr>
                  <m:t>4</m:t>
                </m:r>
              </m:den>
            </m:f>
          </m:oMath>
          <w:r>
            <w:t>=</w:t>
          </w:r>
          <m:oMath>
            <m:f>
              <m:fPr>
                <m:ctrlPr>
                  <w:rPr>
                    <w:rFonts w:ascii="Cambria Math" w:hAnsi="Cambria Math"/>
                  </w:rPr>
                </m:ctrlPr>
              </m:fPr>
              <m:num>
                <m:r>
                  <w:rPr>
                    <w:rFonts w:ascii="Cambria Math" w:hAnsi="Cambria Math"/>
                    <w:sz w:val="32"/>
                  </w:rPr>
                  <m:t>6</m:t>
                </m:r>
              </m:num>
              <m:den>
                <m:r>
                  <w:rPr>
                    <w:rFonts w:ascii="Cambria Math" w:hAnsi="Cambria Math"/>
                    <w:sz w:val="32"/>
                  </w:rPr>
                  <m:t>4</m:t>
                </m:r>
              </m:den>
            </m:f>
          </m:oMath>
          <w:r>
            <w:t>=</w:t>
          </w:r>
          <m:oMath>
            <m:f>
              <m:fPr>
                <m:ctrlPr>
                  <w:rPr>
                    <w:rFonts w:ascii="Cambria Math" w:hAnsi="Cambria Math"/>
                  </w:rPr>
                </m:ctrlPr>
              </m:fPr>
              <m:num>
                <m:r>
                  <w:rPr>
                    <w:rFonts w:ascii="Cambria Math" w:hAnsi="Cambria Math"/>
                    <w:sz w:val="32"/>
                  </w:rPr>
                  <m:t>3</m:t>
                </m:r>
              </m:num>
              <m:den>
                <m:r>
                  <w:rPr>
                    <w:rFonts w:ascii="Cambria Math" w:hAnsi="Cambria Math"/>
                    <w:sz w:val="32"/>
                  </w:rPr>
                  <m:t>2</m:t>
                </m:r>
              </m:den>
            </m:f>
          </m:oMath>
          <w:r>
            <w:t>．</w:t>
          </w:r>
        </w:p>
        <w:p w:rsidR="005D577D" w:rsidRDefault="001F17E4">
          <w:r>
            <w:t>A</w:t>
          </w:r>
          <w:r>
            <w:t>、作</w:t>
          </w:r>
          <w:r>
            <w:t>TE⊥X</w:t>
          </w:r>
          <w:r>
            <w:t>轴，</w:t>
          </w:r>
          <w:r>
            <w:t>TG⊥Y</w:t>
          </w:r>
          <w:r>
            <w:t>轴，易得，</w:t>
          </w:r>
          <w:r>
            <w:t>△GTF≌△ETD</w:t>
          </w:r>
          <w:r>
            <w:t>，故阴影部分面积为</w:t>
          </w:r>
          <w:r>
            <w:t>1×1=1</w:t>
          </w:r>
          <w:r>
            <w:t>；</w:t>
          </w:r>
        </w:p>
        <w:p w:rsidR="005D577D" w:rsidRDefault="001F17E4">
          <w:r>
            <w:t>B</w:t>
          </w:r>
          <w:r>
            <w:t>、当</w:t>
          </w:r>
          <w:r>
            <w:t>x=1</w:t>
          </w:r>
          <w:r>
            <w:t>时，</w:t>
          </w:r>
          <w:r>
            <w:t>y=3</w:t>
          </w:r>
          <w:r>
            <w:t>，阴影部分面积</w:t>
          </w:r>
          <w:r>
            <w:t>1×3×</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w:t>
          </w:r>
          <m:oMath>
            <m:f>
              <m:fPr>
                <m:ctrlPr>
                  <w:rPr>
                    <w:rFonts w:ascii="Cambria Math" w:hAnsi="Cambria Math"/>
                  </w:rPr>
                </m:ctrlPr>
              </m:fPr>
              <m:num>
                <m:r>
                  <w:rPr>
                    <w:rFonts w:ascii="Cambria Math" w:hAnsi="Cambria Math"/>
                    <w:sz w:val="32"/>
                  </w:rPr>
                  <m:t>3</m:t>
                </m:r>
              </m:num>
              <m:den>
                <m:r>
                  <w:rPr>
                    <w:rFonts w:ascii="Cambria Math" w:hAnsi="Cambria Math"/>
                    <w:sz w:val="32"/>
                  </w:rPr>
                  <m:t>2</m:t>
                </m:r>
              </m:den>
            </m:f>
          </m:oMath>
          <w:r>
            <w:t>；</w:t>
          </w:r>
        </w:p>
        <w:p w:rsidR="005D577D" w:rsidRDefault="001F17E4">
          <w:r>
            <w:t>C</w:t>
          </w:r>
          <w:r>
            <w:t>、当</w:t>
          </w:r>
          <w:r>
            <w:t>y=0</w:t>
          </w:r>
          <w:r>
            <w:t>时，</w:t>
          </w:r>
          <w:r>
            <w:t>x=±1</w:t>
          </w:r>
          <w:r>
            <w:t>，当</w:t>
          </w:r>
          <w:r>
            <w:t>x=0</w:t>
          </w:r>
          <w:r>
            <w:t>时，</w:t>
          </w:r>
          <w:r>
            <w:t>y=</w:t>
          </w:r>
          <w:r>
            <w:t>﹣</w:t>
          </w:r>
          <w:r>
            <w:t>1</w:t>
          </w:r>
          <w:r>
            <w:t>．阴影部分面积为</w:t>
          </w:r>
          <w:r>
            <w:t>[1</w:t>
          </w:r>
          <w:r>
            <w:t>﹣（﹣</w:t>
          </w:r>
          <w:r>
            <w:t>1</w:t>
          </w:r>
          <w:r>
            <w:t>）</w:t>
          </w:r>
          <w:r>
            <w:t>]×1×</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=1</w:t>
          </w:r>
          <w:r>
            <w:t>；</w:t>
          </w:r>
        </w:p>
        <w:p w:rsidR="005D577D" w:rsidRDefault="001F17E4">
          <w:r>
            <w:t>D</w:t>
          </w:r>
          <w:r>
            <w:t>、阴影部分面积为</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xy=</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×2=1</w:t>
          </w:r>
          <w:r>
            <w:t>．</w:t>
          </w:r>
        </w:p>
        <w:p w:rsidR="005D577D" w:rsidRDefault="001F17E4">
          <w:r>
            <w:t>故选</w:t>
          </w:r>
          <w:r>
            <w:t>B</w:t>
          </w:r>
          <w:r>
            <w:t>．</w:t>
          </w:r>
        </w:p>
        <w:p w:rsidR="005D577D" w:rsidRDefault="001F17E4">
          <w:r>
            <w:rPr>
              <w:noProof/>
            </w:rPr>
            <w:drawing>
              <wp:inline distT="0" distB="0" distL="0" distR="0">
                <wp:extent cx="2286000" cy="2095500"/>
                <wp:effectExtent l="0" t="0" r="0" b="0"/>
                <wp:docPr id="16"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0" cstate="print"/>
                        <a:stretch>
                          <a:fillRect/>
                        </a:stretch>
                      </pic:blipFill>
                      <pic:spPr>
                        <a:xfrm>
                          <a:off x="0" y="0"/>
                          <a:ext cx="2286000" cy="2095500"/>
                        </a:xfrm>
                        <a:prstGeom prst="rect">
                          <a:avLst/>
                        </a:prstGeom>
                      </pic:spPr>
                    </pic:pic>
                  </a:graphicData>
                </a:graphic>
              </wp:inline>
            </w:drawing>
          </w:r>
        </w:p>
        <w:p w:rsidR="005D577D" w:rsidRDefault="001F17E4">
          <w:r>
            <w:rPr>
              <w:color w:val="0000FF"/>
            </w:rPr>
            <w:t>点评：</w:t>
          </w:r>
          <w:r>
            <w:t>解答</w:t>
          </w:r>
          <w:r>
            <w:t>A</w:t>
          </w:r>
          <w:r>
            <w:t>时运用了全等三角形的性质，</w:t>
          </w:r>
          <w:r>
            <w:t>B</w:t>
          </w:r>
          <w:r>
            <w:t>、</w:t>
          </w:r>
          <w:r>
            <w:t>C</w:t>
          </w:r>
          <w:r>
            <w:t>、</w:t>
          </w:r>
          <w:r>
            <w:t>D</w:t>
          </w:r>
          <w:r>
            <w:t>都运用了函数图象和坐标的关系，转化为三角形的面积公式来解答．</w:t>
          </w:r>
        </w:p>
        <w:p w:rsidR="005D577D" w:rsidRDefault="001F17E4">
          <w:r>
            <w:t>2</w:t>
          </w:r>
          <w:r>
            <w:t>、下列命题中正确的个数有（　　）</w:t>
          </w:r>
        </w:p>
        <w:p w:rsidR="005D577D" w:rsidRDefault="001F17E4">
          <w:r>
            <w:t>①</w:t>
          </w:r>
          <w:r>
            <w:t>实数不是有理数就是无理数；</w:t>
          </w:r>
          <w:r>
            <w:t>②a</w:t>
          </w:r>
          <w:r>
            <w:t>＜</w:t>
          </w:r>
          <w:r>
            <w:t>a+a</w:t>
          </w:r>
          <w:r>
            <w:t>；</w:t>
          </w:r>
          <w:r>
            <w:t>③121</w:t>
          </w:r>
          <w:r>
            <w:t>的平方根是</w:t>
          </w:r>
          <w:r>
            <w:t>±11</w:t>
          </w:r>
          <w:r>
            <w:t>；</w:t>
          </w:r>
          <w:r>
            <w:t>④</w:t>
          </w:r>
          <w:r>
            <w:t>在实数范围内，非负数一定是正数；</w:t>
          </w:r>
          <w:r>
            <w:t>⑤</w:t>
          </w:r>
          <w:r>
            <w:t>两个无理数之和一定是无理数．</w:t>
          </w:r>
        </w:p>
        <w:p w:rsidR="005D577D" w:rsidRDefault="001F17E4">
          <w:r>
            <w:lastRenderedPageBreak/>
            <w:tab/>
            <w:t>A</w:t>
          </w:r>
          <w:r>
            <w:t>、</w:t>
          </w:r>
          <w:r>
            <w:t>1</w:t>
          </w:r>
          <w:r>
            <w:t>个</w:t>
          </w:r>
          <w:r>
            <w:tab/>
          </w:r>
          <w:r>
            <w:tab/>
            <w:t>B</w:t>
          </w:r>
          <w:r>
            <w:t>、</w:t>
          </w:r>
          <w:r>
            <w:t>2</w:t>
          </w:r>
          <w:r>
            <w:t>个</w:t>
          </w:r>
        </w:p>
        <w:p w:rsidR="005D577D" w:rsidRDefault="001F17E4">
          <w:r>
            <w:tab/>
            <w:t>C</w:t>
          </w:r>
          <w:r>
            <w:t>、</w:t>
          </w:r>
          <w:r>
            <w:t>3</w:t>
          </w:r>
          <w:r>
            <w:t>个</w:t>
          </w:r>
          <w:r>
            <w:tab/>
          </w:r>
          <w:r>
            <w:tab/>
            <w:t>D</w:t>
          </w:r>
          <w:r>
            <w:t>、</w:t>
          </w:r>
          <w:r>
            <w:t>4</w:t>
          </w:r>
        </w:p>
        <w:p w:rsidR="005D577D" w:rsidRDefault="001F17E4">
          <w:r>
            <w:rPr>
              <w:color w:val="0000FF"/>
            </w:rPr>
            <w:t>考点</w:t>
          </w:r>
          <w:r>
            <w:t>：实数。</w:t>
          </w:r>
        </w:p>
        <w:p w:rsidR="005D577D" w:rsidRDefault="001F17E4">
          <w:r>
            <w:rPr>
              <w:color w:val="0000FF"/>
            </w:rPr>
            <w:t>分析：</w:t>
          </w:r>
          <w:r>
            <w:t>①</w:t>
          </w:r>
          <w:r>
            <w:t>根据实数的分类即可判定；</w:t>
          </w:r>
        </w:p>
        <w:p w:rsidR="005D577D" w:rsidRDefault="001F17E4">
          <w:r>
            <w:t>②</w:t>
          </w:r>
          <w:r>
            <w:t>根据实数的性质即可判定；</w:t>
          </w:r>
        </w:p>
        <w:p w:rsidR="005D577D" w:rsidRDefault="001F17E4">
          <w:r>
            <w:t>③</w:t>
          </w:r>
          <w:r>
            <w:t>根据平方根的定义即可判定；</w:t>
          </w:r>
        </w:p>
        <w:p w:rsidR="005D577D" w:rsidRDefault="001F17E4">
          <w:r>
            <w:t>④</w:t>
          </w:r>
          <w:r>
            <w:t>根据实数的分类即可判定；</w:t>
          </w:r>
        </w:p>
        <w:p w:rsidR="005D577D" w:rsidRDefault="001F17E4">
          <w:r>
            <w:t>⑤</w:t>
          </w:r>
          <w:r>
            <w:t>根据无理数的性质即可判定．</w:t>
          </w:r>
        </w:p>
        <w:p w:rsidR="005D577D" w:rsidRDefault="001F17E4">
          <w:r>
            <w:rPr>
              <w:color w:val="0000FF"/>
            </w:rPr>
            <w:t>解答：</w:t>
          </w:r>
          <w:r>
            <w:t>解：</w:t>
          </w:r>
          <w:r>
            <w:t>①</w:t>
          </w:r>
          <w:r>
            <w:t>实数包括有理数和无理数，故说法正确；</w:t>
          </w:r>
        </w:p>
        <w:p w:rsidR="005D577D" w:rsidRDefault="001F17E4">
          <w:r>
            <w:t>②</w:t>
          </w:r>
          <w:r>
            <w:t>当</w:t>
          </w:r>
          <w:r>
            <w:t>a≤0</w:t>
          </w:r>
          <w:r>
            <w:t>时，</w:t>
          </w:r>
          <w:r>
            <w:t>a+a≤a</w:t>
          </w:r>
          <w:r>
            <w:t>，故选项错误；</w:t>
          </w:r>
        </w:p>
        <w:p w:rsidR="005D577D" w:rsidRDefault="001F17E4">
          <w:r>
            <w:t>③</w:t>
          </w:r>
          <w:r>
            <w:t>正数的平方根由两个，且互为相反数，故说法正确；</w:t>
          </w:r>
        </w:p>
        <w:p w:rsidR="005D577D" w:rsidRDefault="001F17E4">
          <w:r>
            <w:t>④</w:t>
          </w:r>
          <w:r>
            <w:t>实数可分为：正数、负数和</w:t>
          </w:r>
          <w:r>
            <w:t>0</w:t>
          </w:r>
          <w:r>
            <w:t>、非负数即正数和</w:t>
          </w:r>
          <w:r>
            <w:t>0</w:t>
          </w:r>
          <w:r>
            <w:t>，故说法错误；</w:t>
          </w:r>
        </w:p>
        <w:p w:rsidR="005D577D" w:rsidRDefault="001F17E4">
          <w:r>
            <w:t>⑤</w:t>
          </w:r>
          <w:r>
            <w:t>中，两个互为相反数的无理数和为</w:t>
          </w:r>
          <w:r>
            <w:t>0</w:t>
          </w:r>
          <w:r>
            <w:t>，故说法错误．</w:t>
          </w:r>
        </w:p>
        <w:p w:rsidR="005D577D" w:rsidRDefault="001F17E4">
          <w:r>
            <w:t>此题共有</w:t>
          </w:r>
          <w:r>
            <w:t>①</w:t>
          </w:r>
          <w:r>
            <w:t>和</w:t>
          </w:r>
          <w:r>
            <w:t>③</w:t>
          </w:r>
          <w:r>
            <w:t>正确，</w:t>
          </w:r>
        </w:p>
        <w:p w:rsidR="005D577D" w:rsidRDefault="001F17E4">
          <w:r>
            <w:t>故选</w:t>
          </w:r>
          <w:r>
            <w:t>B</w:t>
          </w:r>
          <w:r>
            <w:t>．</w:t>
          </w:r>
        </w:p>
        <w:p w:rsidR="005D577D" w:rsidRDefault="001F17E4">
          <w:r>
            <w:rPr>
              <w:color w:val="0000FF"/>
            </w:rPr>
            <w:t>点评：</w:t>
          </w:r>
          <w:r>
            <w:t>此题主要考查了实数的分类和性质，解答此题应熟知以下概念：</w:t>
          </w:r>
        </w:p>
        <w:p w:rsidR="005D577D" w:rsidRDefault="001F17E4">
          <w:r>
            <w:t>（</w:t>
          </w:r>
          <w:r>
            <w:t>1</w:t>
          </w:r>
          <w:r>
            <w:t>）实数包括有理数和无理数；实数可分为正数、负数和</w:t>
          </w:r>
          <w:r>
            <w:t>0</w:t>
          </w:r>
          <w:r>
            <w:t>；</w:t>
          </w:r>
        </w:p>
        <w:p w:rsidR="005D577D" w:rsidRDefault="001F17E4">
          <w:r>
            <w:t>（</w:t>
          </w:r>
          <w:r>
            <w:t>2</w:t>
          </w:r>
          <w:r>
            <w:t>）正数的平方根由两个，且互为相反数．</w:t>
          </w:r>
        </w:p>
        <w:p w:rsidR="005D577D" w:rsidRDefault="001F17E4">
          <w:r>
            <w:t>3</w:t>
          </w:r>
          <w:r>
            <w:t>、某家庭三口人准备在</w:t>
          </w:r>
          <w:r>
            <w:t>“</w:t>
          </w:r>
          <w:r>
            <w:t>五一</w:t>
          </w:r>
          <w:r>
            <w:t>”</w:t>
          </w:r>
          <w:r>
            <w:t>期间参加旅行团外出旅游．甲旅行社告知：父母买全票，女儿按半价优惠；乙旅行社告知：家庭旅行可按团体票计价，即每人均按八折收费．若这两家旅行社每人的原标价相同，那么（　　）</w:t>
          </w:r>
        </w:p>
        <w:p w:rsidR="005D577D" w:rsidRDefault="001F17E4">
          <w:r>
            <w:tab/>
            <w:t>A</w:t>
          </w:r>
          <w:r>
            <w:t>、甲比乙更优惠</w:t>
          </w:r>
          <w:r>
            <w:tab/>
          </w:r>
          <w:r>
            <w:tab/>
            <w:t>B</w:t>
          </w:r>
          <w:r>
            <w:t>、乙比甲更优惠</w:t>
          </w:r>
        </w:p>
        <w:p w:rsidR="005D577D" w:rsidRDefault="001F17E4">
          <w:r>
            <w:tab/>
            <w:t>C</w:t>
          </w:r>
          <w:r>
            <w:t>、甲与乙相同</w:t>
          </w:r>
          <w:r>
            <w:tab/>
          </w:r>
          <w:r>
            <w:tab/>
            <w:t>D</w:t>
          </w:r>
          <w:r>
            <w:t>、与原标价有关</w:t>
          </w:r>
        </w:p>
        <w:p w:rsidR="005D577D" w:rsidRDefault="001F17E4">
          <w:r>
            <w:rPr>
              <w:color w:val="0000FF"/>
            </w:rPr>
            <w:t>考点</w:t>
          </w:r>
          <w:r>
            <w:t>：列代数式。</w:t>
          </w:r>
        </w:p>
        <w:p w:rsidR="005D577D" w:rsidRDefault="001F17E4">
          <w:r>
            <w:rPr>
              <w:color w:val="0000FF"/>
            </w:rPr>
            <w:t>专题</w:t>
          </w:r>
          <w:r>
            <w:t>：计算题。</w:t>
          </w:r>
        </w:p>
        <w:p w:rsidR="005D577D" w:rsidRDefault="001F17E4">
          <w:r>
            <w:rPr>
              <w:color w:val="0000FF"/>
            </w:rPr>
            <w:t>分析：</w:t>
          </w:r>
          <w:r>
            <w:t>因为原票价相同，所以先设原票价都为</w:t>
          </w:r>
          <w:r>
            <w:t>x</w:t>
          </w:r>
          <w:r>
            <w:t>，根据甲、乙收费情况分别列出代数式进行比较，得出答案．</w:t>
          </w:r>
        </w:p>
        <w:p w:rsidR="005D577D" w:rsidRDefault="001F17E4">
          <w:r>
            <w:rPr>
              <w:color w:val="0000FF"/>
            </w:rPr>
            <w:t>解答：</w:t>
          </w:r>
          <w:r>
            <w:t>解：设设原票价都为</w:t>
          </w:r>
          <w:r>
            <w:t>x</w:t>
          </w:r>
          <w:r>
            <w:t>，</w:t>
          </w:r>
        </w:p>
        <w:p w:rsidR="005D577D" w:rsidRDefault="001F17E4">
          <w:r>
            <w:t>则按甲告知，票总价为：</w:t>
          </w:r>
          <w:r>
            <w:t>x+x+</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x=2.5x</w:t>
          </w:r>
          <w:r>
            <w:t>，</w:t>
          </w:r>
        </w:p>
        <w:p w:rsidR="005D577D" w:rsidRDefault="001F17E4">
          <w:r>
            <w:t>按乙告知，票总价为：</w:t>
          </w:r>
          <w:r>
            <w:t>3x•80%=2.4x</w:t>
          </w:r>
          <w:r>
            <w:t>，</w:t>
          </w:r>
        </w:p>
        <w:p w:rsidR="005D577D" w:rsidRDefault="001F17E4">
          <w:r>
            <w:t>2.5x</w:t>
          </w:r>
          <w:r>
            <w:t>＞</w:t>
          </w:r>
          <w:r>
            <w:t>2.4x</w:t>
          </w:r>
          <w:r>
            <w:t>．</w:t>
          </w:r>
        </w:p>
        <w:p w:rsidR="005D577D" w:rsidRDefault="001F17E4">
          <w:r>
            <w:t>所以乙比甲优惠．</w:t>
          </w:r>
        </w:p>
        <w:p w:rsidR="005D577D" w:rsidRDefault="001F17E4">
          <w:r>
            <w:t>故选</w:t>
          </w:r>
          <w:r>
            <w:t>B</w:t>
          </w:r>
          <w:r>
            <w:t>．</w:t>
          </w:r>
        </w:p>
        <w:p w:rsidR="005D577D" w:rsidRDefault="001F17E4">
          <w:r>
            <w:rPr>
              <w:color w:val="0000FF"/>
            </w:rPr>
            <w:t>点评：</w:t>
          </w:r>
          <w:r>
            <w:t>此题考查了学生对列代数式的理解与掌握，解此题的关键是先由已知列出两种情况的代数式，再进行比较较得出结论．</w:t>
          </w:r>
        </w:p>
        <w:p w:rsidR="005D577D" w:rsidRDefault="001F17E4">
          <w:r>
            <w:t>4</w:t>
          </w:r>
          <w:r>
            <w:t>、如图，</w:t>
          </w:r>
          <w:r>
            <w:t>∠ACB=60°</w:t>
          </w:r>
          <w:r>
            <w:t>，半径为</w:t>
          </w:r>
          <w:r>
            <w:t>2</w:t>
          </w:r>
          <w:r>
            <w:t>的</w:t>
          </w:r>
          <w:r>
            <w:t>⊙O</w:t>
          </w:r>
          <w:r>
            <w:t>切</w:t>
          </w:r>
          <w:r>
            <w:t>BC</w:t>
          </w:r>
          <w:r>
            <w:t>于点</w:t>
          </w:r>
          <w:r>
            <w:t>C</w:t>
          </w:r>
          <w:r>
            <w:t>，若将</w:t>
          </w:r>
          <w:r>
            <w:t>⊙O</w:t>
          </w:r>
          <w:r>
            <w:t>在</w:t>
          </w:r>
          <w:r>
            <w:t>CB</w:t>
          </w:r>
          <w:r>
            <w:t>上向右滚动，则当滚动到</w:t>
          </w:r>
          <w:r>
            <w:t>⊙O</w:t>
          </w:r>
          <w:r>
            <w:t>与</w:t>
          </w:r>
          <w:r>
            <w:t>CA</w:t>
          </w:r>
          <w:r>
            <w:t>也相切时，圆心</w:t>
          </w:r>
          <w:r>
            <w:t>O</w:t>
          </w:r>
          <w:r>
            <w:t>移动的水平距离为（　　）</w:t>
          </w:r>
        </w:p>
        <w:p w:rsidR="005D577D" w:rsidRDefault="001F17E4">
          <w:r>
            <w:rPr>
              <w:noProof/>
            </w:rPr>
            <w:drawing>
              <wp:inline distT="0" distB="0" distL="0" distR="0">
                <wp:extent cx="1581150" cy="1009650"/>
                <wp:effectExtent l="0" t="0" r="0" b="0"/>
                <wp:docPr id="17"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4" cstate="print"/>
                        <a:stretch>
                          <a:fillRect/>
                        </a:stretch>
                      </pic:blipFill>
                      <pic:spPr>
                        <a:xfrm>
                          <a:off x="0" y="0"/>
                          <a:ext cx="1581150" cy="1009650"/>
                        </a:xfrm>
                        <a:prstGeom prst="rect">
                          <a:avLst/>
                        </a:prstGeom>
                      </pic:spPr>
                    </pic:pic>
                  </a:graphicData>
                </a:graphic>
              </wp:inline>
            </w:drawing>
          </w:r>
        </w:p>
        <w:p w:rsidR="005D577D" w:rsidRDefault="001F17E4">
          <w:r>
            <w:lastRenderedPageBreak/>
            <w:tab/>
            <w:t>A</w:t>
          </w:r>
          <w:r>
            <w:t>、</w:t>
          </w:r>
          <w:r>
            <w:t>2π</w:t>
          </w:r>
          <w:r>
            <w:tab/>
          </w:r>
          <w:r>
            <w:tab/>
            <w:t>B</w:t>
          </w:r>
          <w:r>
            <w:t>、</w:t>
          </w:r>
          <w:r>
            <w:t>4π</w:t>
          </w:r>
        </w:p>
        <w:p w:rsidR="005D577D" w:rsidRDefault="001F17E4">
          <w:r>
            <w:tab/>
            <w:t>C</w:t>
          </w:r>
          <w:r>
            <w:t>、</w:t>
          </w:r>
          <w:r>
            <w:t>2</w:t>
          </w:r>
          <m:oMath>
            <m:rad>
              <m:radPr>
                <m:degHide m:val="on"/>
                <m:ctrlPr>
                  <w:rPr>
                    <w:rFonts w:ascii="Cambria Math" w:hAnsi="Cambria Math"/>
                  </w:rPr>
                </m:ctrlPr>
              </m:radPr>
              <m:deg/>
              <m:e>
                <m:r>
                  <w:rPr>
                    <w:rFonts w:ascii="Cambria Math" w:hAnsi="Cambria Math"/>
                    <w:sz w:val="32"/>
                  </w:rPr>
                  <m:t>3</m:t>
                </m:r>
              </m:e>
            </m:rad>
          </m:oMath>
          <w:r>
            <w:tab/>
          </w:r>
          <w:r>
            <w:tab/>
            <w:t>D</w:t>
          </w:r>
          <w:r>
            <w:t>、</w:t>
          </w:r>
          <w:r>
            <w:t>4</w:t>
          </w:r>
        </w:p>
        <w:p w:rsidR="005D577D" w:rsidRDefault="001F17E4">
          <w:r>
            <w:rPr>
              <w:color w:val="0000FF"/>
            </w:rPr>
            <w:t>考点</w:t>
          </w:r>
          <w:r>
            <w:t>：切线的性质；角平分线的性质；解直角三角形。</w:t>
          </w:r>
        </w:p>
        <w:p w:rsidR="005D577D" w:rsidRDefault="001F17E4">
          <w:r>
            <w:rPr>
              <w:color w:val="0000FF"/>
            </w:rPr>
            <w:t>分析：</w:t>
          </w:r>
          <w:r>
            <w:t>连接</w:t>
          </w:r>
          <w:r>
            <w:t>O′C</w:t>
          </w:r>
          <w:r>
            <w:t>，</w:t>
          </w:r>
          <w:r>
            <w:t>O′B</w:t>
          </w:r>
          <w:r>
            <w:t>，</w:t>
          </w:r>
          <w:r>
            <w:t>O′A</w:t>
          </w:r>
          <w:r>
            <w:t>，则</w:t>
          </w:r>
          <w:r>
            <w:t>O′D⊥BC</w:t>
          </w:r>
          <w:r>
            <w:t>．</w:t>
          </w:r>
        </w:p>
        <w:p w:rsidR="005D577D" w:rsidRDefault="001F17E4">
          <w:r>
            <w:t>因为</w:t>
          </w:r>
          <w:r>
            <w:t>O′D=O′B</w:t>
          </w:r>
          <w:r>
            <w:t>，</w:t>
          </w:r>
          <w:r>
            <w:t>O′C</w:t>
          </w:r>
          <w:r>
            <w:t>平分</w:t>
          </w:r>
          <w:r>
            <w:t>∠ACB</w:t>
          </w:r>
          <w:r>
            <w:t>，可得</w:t>
          </w:r>
          <w:r>
            <w:t>∠O′CB=</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∠ACB=</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×60°=30°</w:t>
          </w:r>
          <w:r>
            <w:t>，由勾股定理得</w:t>
          </w:r>
          <w:r>
            <w:t>BC=2</w:t>
          </w:r>
          <m:oMath>
            <m:rad>
              <m:radPr>
                <m:degHide m:val="on"/>
                <m:ctrlPr>
                  <w:rPr>
                    <w:rFonts w:ascii="Cambria Math" w:hAnsi="Cambria Math"/>
                  </w:rPr>
                </m:ctrlPr>
              </m:radPr>
              <m:deg/>
              <m:e>
                <m:r>
                  <w:rPr>
                    <w:rFonts w:ascii="Cambria Math" w:hAnsi="Cambria Math"/>
                    <w:sz w:val="32"/>
                  </w:rPr>
                  <m:t>3</m:t>
                </m:r>
              </m:e>
            </m:rad>
          </m:oMath>
          <w:r>
            <w:t>．</w:t>
          </w:r>
        </w:p>
        <w:p w:rsidR="005D577D" w:rsidRDefault="001F17E4">
          <w:r>
            <w:rPr>
              <w:color w:val="0000FF"/>
            </w:rPr>
            <w:t>解答：</w:t>
          </w:r>
          <w:r>
            <w:t>解：连接</w:t>
          </w:r>
          <w:r>
            <w:t>O′C</w:t>
          </w:r>
          <w:r>
            <w:t>，</w:t>
          </w:r>
          <w:r>
            <w:t>O′B</w:t>
          </w:r>
          <w:r>
            <w:t>，</w:t>
          </w:r>
          <w:r>
            <w:t>O′A</w:t>
          </w:r>
          <w:r>
            <w:t>．</w:t>
          </w:r>
        </w:p>
        <w:p w:rsidR="005D577D" w:rsidRDefault="001F17E4">
          <w:r>
            <w:t>∵O′D⊥BC</w:t>
          </w:r>
          <w:r>
            <w:t>，</w:t>
          </w:r>
        </w:p>
        <w:p w:rsidR="005D577D" w:rsidRDefault="001F17E4">
          <w:r>
            <w:t>∴O′D=O′B</w:t>
          </w:r>
          <w:r>
            <w:t>．</w:t>
          </w:r>
        </w:p>
        <w:p w:rsidR="005D577D" w:rsidRDefault="001F17E4">
          <w:r>
            <w:t>∵O′C</w:t>
          </w:r>
          <w:r>
            <w:t>平分</w:t>
          </w:r>
          <w:r>
            <w:t>∠ACB</w:t>
          </w:r>
          <w:r>
            <w:t>，</w:t>
          </w:r>
        </w:p>
        <w:p w:rsidR="005D577D" w:rsidRDefault="001F17E4">
          <w:r>
            <w:t>∴∠O′CB=</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∠ACB=</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×60°=30°</w:t>
          </w:r>
          <w:r>
            <w:t>．</w:t>
          </w:r>
        </w:p>
        <w:p w:rsidR="005D577D" w:rsidRDefault="001F17E4">
          <w:r>
            <w:t>∵O′C=2O′B=2×2=4</w:t>
          </w:r>
          <w:r>
            <w:t>，</w:t>
          </w:r>
        </w:p>
        <w:p w:rsidR="005D577D" w:rsidRDefault="001F17E4">
          <w:r>
            <w:t>∴BC=</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O'C</m:t>
                    </m:r>
                  </m:e>
                  <m:sup>
                    <m:r>
                      <w:rPr>
                        <w:rFonts w:ascii="Cambria Math" w:hAnsi="Cambria Math"/>
                        <w:sz w:val="32"/>
                      </w:rPr>
                      <m:t>2</m:t>
                    </m:r>
                  </m:sup>
                </m:sSup>
                <m:r>
                  <w:rPr>
                    <w:rFonts w:ascii="Cambria Math" w:hAnsi="Cambria Math"/>
                    <w:sz w:val="32"/>
                  </w:rPr>
                  <m:t>﹣</m:t>
                </m:r>
                <m:sSup>
                  <m:sSupPr>
                    <m:ctrlPr>
                      <w:rPr>
                        <w:rFonts w:ascii="Cambria Math" w:hAnsi="Cambria Math"/>
                      </w:rPr>
                    </m:ctrlPr>
                  </m:sSupPr>
                  <m:e>
                    <m:r>
                      <w:rPr>
                        <w:rFonts w:ascii="Cambria Math" w:hAnsi="Cambria Math"/>
                        <w:sz w:val="32"/>
                      </w:rPr>
                      <m:t>O'B</m:t>
                    </m:r>
                  </m:e>
                  <m:sup>
                    <m:r>
                      <w:rPr>
                        <w:rFonts w:ascii="Cambria Math" w:hAnsi="Cambria Math"/>
                        <w:sz w:val="32"/>
                      </w:rPr>
                      <m:t>2</m:t>
                    </m:r>
                  </m:sup>
                </m:sSup>
              </m:e>
            </m:rad>
          </m:oMath>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4</m:t>
                    </m:r>
                  </m:e>
                  <m:sup>
                    <m:r>
                      <w:rPr>
                        <w:rFonts w:ascii="Cambria Math" w:hAnsi="Cambria Math"/>
                        <w:sz w:val="32"/>
                      </w:rPr>
                      <m:t>2</m:t>
                    </m:r>
                  </m:sup>
                </m:sSup>
                <m:r>
                  <w:rPr>
                    <w:rFonts w:ascii="Cambria Math" w:hAnsi="Cambria Math"/>
                    <w:sz w:val="32"/>
                  </w:rPr>
                  <m:t>﹣</m:t>
                </m:r>
                <m:sSup>
                  <m:sSupPr>
                    <m:ctrlPr>
                      <w:rPr>
                        <w:rFonts w:ascii="Cambria Math" w:hAnsi="Cambria Math"/>
                      </w:rPr>
                    </m:ctrlPr>
                  </m:sSupPr>
                  <m:e>
                    <m:r>
                      <w:rPr>
                        <w:rFonts w:ascii="Cambria Math" w:hAnsi="Cambria Math"/>
                        <w:sz w:val="32"/>
                      </w:rPr>
                      <m:t>2</m:t>
                    </m:r>
                  </m:e>
                  <m:sup>
                    <m:r>
                      <w:rPr>
                        <w:rFonts w:ascii="Cambria Math" w:hAnsi="Cambria Math"/>
                        <w:sz w:val="32"/>
                      </w:rPr>
                      <m:t>2</m:t>
                    </m:r>
                  </m:sup>
                </m:sSup>
              </m:e>
            </m:rad>
          </m:oMath>
          <w:r>
            <w:t>=2</w:t>
          </w:r>
          <m:oMath>
            <m:rad>
              <m:radPr>
                <m:degHide m:val="on"/>
                <m:ctrlPr>
                  <w:rPr>
                    <w:rFonts w:ascii="Cambria Math" w:hAnsi="Cambria Math"/>
                  </w:rPr>
                </m:ctrlPr>
              </m:radPr>
              <m:deg/>
              <m:e>
                <m:r>
                  <w:rPr>
                    <w:rFonts w:ascii="Cambria Math" w:hAnsi="Cambria Math"/>
                    <w:sz w:val="32"/>
                  </w:rPr>
                  <m:t>3</m:t>
                </m:r>
              </m:e>
            </m:rad>
          </m:oMath>
          <w:r>
            <w:t>．</w:t>
          </w:r>
        </w:p>
        <w:p w:rsidR="005D577D" w:rsidRDefault="001F17E4">
          <w:r>
            <w:t>故选</w:t>
          </w:r>
          <w:r>
            <w:t>C</w:t>
          </w:r>
          <w:r>
            <w:t>．</w:t>
          </w:r>
        </w:p>
        <w:p w:rsidR="005D577D" w:rsidRDefault="001F17E4">
          <w:r>
            <w:rPr>
              <w:noProof/>
            </w:rPr>
            <w:drawing>
              <wp:inline distT="0" distB="0" distL="0" distR="0">
                <wp:extent cx="1171575" cy="923925"/>
                <wp:effectExtent l="0" t="0" r="0" b="0"/>
                <wp:docPr id="18"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1" cstate="print"/>
                        <a:stretch>
                          <a:fillRect/>
                        </a:stretch>
                      </pic:blipFill>
                      <pic:spPr>
                        <a:xfrm>
                          <a:off x="0" y="0"/>
                          <a:ext cx="1171575" cy="923925"/>
                        </a:xfrm>
                        <a:prstGeom prst="rect">
                          <a:avLst/>
                        </a:prstGeom>
                      </pic:spPr>
                    </pic:pic>
                  </a:graphicData>
                </a:graphic>
              </wp:inline>
            </w:drawing>
          </w:r>
        </w:p>
        <w:p w:rsidR="005D577D" w:rsidRDefault="001F17E4">
          <w:r>
            <w:rPr>
              <w:color w:val="0000FF"/>
            </w:rPr>
            <w:t>点评：</w:t>
          </w:r>
          <w:r>
            <w:t>此题主要考查切线及角平分线的性质，勾股定理等知识点，属中等难度题．</w:t>
          </w:r>
        </w:p>
        <w:p w:rsidR="005D577D" w:rsidRDefault="001F17E4">
          <w:r>
            <w:t>5</w:t>
          </w:r>
          <w:r>
            <w:t>、平面内的</w:t>
          </w:r>
          <w:r>
            <w:t>9</w:t>
          </w:r>
          <w:r>
            <w:t>条直线任两条都相交，交点数最多有</w:t>
          </w:r>
          <w:r>
            <w:t>m</w:t>
          </w:r>
          <w:r>
            <w:t>个，最少有</w:t>
          </w:r>
          <w:r>
            <w:t>n</w:t>
          </w:r>
          <w:r>
            <w:t>个，则</w:t>
          </w:r>
          <w:r>
            <w:t>m+n</w:t>
          </w:r>
          <w:r>
            <w:t>等于（　　）</w:t>
          </w:r>
        </w:p>
        <w:p w:rsidR="005D577D" w:rsidRDefault="001F17E4">
          <w:r>
            <w:tab/>
            <w:t>A</w:t>
          </w:r>
          <w:r>
            <w:t>、</w:t>
          </w:r>
          <w:r>
            <w:t>36</w:t>
          </w:r>
          <w:r>
            <w:tab/>
          </w:r>
          <w:r>
            <w:tab/>
            <w:t>B</w:t>
          </w:r>
          <w:r>
            <w:t>、</w:t>
          </w:r>
          <w:r>
            <w:t>37</w:t>
          </w:r>
        </w:p>
        <w:p w:rsidR="005D577D" w:rsidRDefault="001F17E4">
          <w:r>
            <w:tab/>
            <w:t>C</w:t>
          </w:r>
          <w:r>
            <w:t>、</w:t>
          </w:r>
          <w:r>
            <w:t>38</w:t>
          </w:r>
          <w:r>
            <w:tab/>
          </w:r>
          <w:r>
            <w:tab/>
            <w:t>D</w:t>
          </w:r>
          <w:r>
            <w:t>、</w:t>
          </w:r>
          <w:r>
            <w:t>39</w:t>
          </w:r>
        </w:p>
        <w:p w:rsidR="005D577D" w:rsidRDefault="001F17E4">
          <w:r>
            <w:rPr>
              <w:color w:val="0000FF"/>
            </w:rPr>
            <w:t>考点</w:t>
          </w:r>
          <w:r>
            <w:t>：直线、射线、线段。</w:t>
          </w:r>
        </w:p>
        <w:p w:rsidR="005D577D" w:rsidRDefault="001F17E4">
          <w:r>
            <w:rPr>
              <w:color w:val="0000FF"/>
            </w:rPr>
            <w:t>专题</w:t>
          </w:r>
          <w:r>
            <w:t>：规律型。</w:t>
          </w:r>
        </w:p>
        <w:p w:rsidR="005D577D" w:rsidRDefault="001F17E4">
          <w:r>
            <w:rPr>
              <w:color w:val="0000FF"/>
            </w:rPr>
            <w:t>分析：</w:t>
          </w:r>
          <w:r>
            <w:t>求出平面内的</w:t>
          </w:r>
          <w:r>
            <w:t>9</w:t>
          </w:r>
          <w:r>
            <w:t>条直线任两条都相交，交点数最多的个数，再求得最少的个数；则即可求得</w:t>
          </w:r>
          <w:r>
            <w:t>m+n</w:t>
          </w:r>
          <w:r>
            <w:t>的值．</w:t>
          </w:r>
        </w:p>
        <w:p w:rsidR="005D577D" w:rsidRDefault="001F17E4">
          <w:r>
            <w:rPr>
              <w:color w:val="0000FF"/>
            </w:rPr>
            <w:t>解答：</w:t>
          </w:r>
          <w:r>
            <w:t>解：平面内的</w:t>
          </w:r>
          <w:r>
            <w:t>9</w:t>
          </w:r>
          <w:r>
            <w:t>条直线任两条都相交，交点数最多有</w:t>
          </w:r>
          <w:r>
            <w:t>36</w:t>
          </w:r>
          <w:r>
            <w:t>个，</w:t>
          </w:r>
        </w:p>
        <w:p w:rsidR="005D577D" w:rsidRDefault="001F17E4">
          <w:r>
            <w:t>即任何三条都不存在共线的情况；</w:t>
          </w:r>
        </w:p>
        <w:p w:rsidR="005D577D" w:rsidRDefault="001F17E4">
          <w:r>
            <w:t>最少有</w:t>
          </w:r>
          <w:r>
            <w:t>1</w:t>
          </w:r>
          <w:r>
            <w:t>个，即全部交于</w:t>
          </w:r>
          <w:r>
            <w:t>1</w:t>
          </w:r>
          <w:r>
            <w:t>点时；</w:t>
          </w:r>
        </w:p>
        <w:p w:rsidR="005D577D" w:rsidRDefault="001F17E4">
          <w:r>
            <w:t>则</w:t>
          </w:r>
          <w:r>
            <w:t>m+n</w:t>
          </w:r>
          <w:r>
            <w:t>等于</w:t>
          </w:r>
          <w:r>
            <w:t>36+1=37</w:t>
          </w:r>
          <w:r>
            <w:t>．</w:t>
          </w:r>
        </w:p>
        <w:p w:rsidR="005D577D" w:rsidRDefault="001F17E4">
          <w:r>
            <w:t>故答案</w:t>
          </w:r>
          <w:r>
            <w:t>B</w:t>
          </w:r>
          <w:r>
            <w:t>．</w:t>
          </w:r>
        </w:p>
        <w:p w:rsidR="005D577D" w:rsidRDefault="001F17E4">
          <w:r>
            <w:rPr>
              <w:color w:val="0000FF"/>
            </w:rPr>
            <w:t>点评：</w:t>
          </w:r>
          <w:r>
            <w:t>此题考查了平面图形，主要培养学生的观察能力和几何想象能力．</w:t>
          </w:r>
        </w:p>
        <w:p w:rsidR="005D577D" w:rsidRDefault="001F17E4">
          <w:r>
            <w:t>二、填空题（共</w:t>
          </w:r>
          <w:r>
            <w:t>8</w:t>
          </w:r>
          <w:r>
            <w:t>小题，每小题</w:t>
          </w:r>
          <w:r>
            <w:t>6</w:t>
          </w:r>
          <w:r>
            <w:t>分，满分</w:t>
          </w:r>
          <w:r>
            <w:t>48</w:t>
          </w:r>
          <w:r>
            <w:t>分）</w:t>
          </w:r>
        </w:p>
        <w:p w:rsidR="005D577D" w:rsidRDefault="001F17E4">
          <w:r>
            <w:t>6</w:t>
          </w:r>
          <w:r>
            <w:t>、甲、乙两人骑自行车，同时从相距</w:t>
          </w:r>
          <w:r>
            <w:t>65</w:t>
          </w:r>
          <w:r>
            <w:t>千米的两地相向而行，甲、乙两人的速度和为</w:t>
          </w:r>
          <w:r>
            <w:t>32.5</w:t>
          </w:r>
          <w:r>
            <w:t>千米</w:t>
          </w:r>
          <w:r>
            <w:t>/</w:t>
          </w:r>
          <w:r>
            <w:t>时，则经过</w:t>
          </w:r>
          <w:r>
            <w:rPr>
              <w:u w:val="single"/>
            </w:rPr>
            <w:t xml:space="preserve">　</w:t>
          </w:r>
          <w:r>
            <w:rPr>
              <w:u w:val="single"/>
            </w:rPr>
            <w:t>2</w:t>
          </w:r>
          <w:r>
            <w:rPr>
              <w:u w:val="single"/>
            </w:rPr>
            <w:t xml:space="preserve">　</w:t>
          </w:r>
          <w:r>
            <w:t>小时，两人相遇．</w:t>
          </w:r>
        </w:p>
        <w:p w:rsidR="005D577D" w:rsidRDefault="001F17E4">
          <w:r>
            <w:rPr>
              <w:color w:val="0000FF"/>
            </w:rPr>
            <w:t>考点</w:t>
          </w:r>
          <w:r>
            <w:t>：二元一次方程组的应用。</w:t>
          </w:r>
        </w:p>
        <w:p w:rsidR="005D577D" w:rsidRDefault="001F17E4">
          <w:r>
            <w:rPr>
              <w:color w:val="0000FF"/>
            </w:rPr>
            <w:t>分析：</w:t>
          </w:r>
          <w:r>
            <w:t>本题中涉及到三个量路程、速度、时间，因为已知路程为</w:t>
          </w:r>
          <w:r>
            <w:t>65</w:t>
          </w:r>
          <w:r>
            <w:t>千米，两人的速</w:t>
          </w:r>
          <w:r>
            <w:t>度和是</w:t>
          </w:r>
          <w:r>
            <w:lastRenderedPageBreak/>
            <w:t>32.5</w:t>
          </w:r>
          <w:r>
            <w:t>千米</w:t>
          </w:r>
          <w:r>
            <w:t>/</w:t>
          </w:r>
          <w:r>
            <w:t>时，所以经过</w:t>
          </w:r>
          <w:r>
            <w:t>65÷32.5=2</w:t>
          </w:r>
          <w:r>
            <w:t>小时，两人相遇．</w:t>
          </w:r>
        </w:p>
        <w:p w:rsidR="005D577D" w:rsidRDefault="001F17E4">
          <w:r>
            <w:rPr>
              <w:color w:val="0000FF"/>
            </w:rPr>
            <w:t>解答：</w:t>
          </w:r>
          <w:r>
            <w:t>解：</w:t>
          </w:r>
          <w:r>
            <w:t>65÷32.5=2</w:t>
          </w:r>
          <w:r>
            <w:t>（小时）故填</w:t>
          </w:r>
          <w:r>
            <w:t>2</w:t>
          </w:r>
          <w:r>
            <w:t>．</w:t>
          </w:r>
        </w:p>
        <w:p w:rsidR="005D577D" w:rsidRDefault="001F17E4">
          <w:r>
            <w:rPr>
              <w:color w:val="0000FF"/>
            </w:rPr>
            <w:t>点评：</w:t>
          </w:r>
          <w:r>
            <w:t>此题是一道关于路程的相遇问题，需用到相遇时间</w:t>
          </w:r>
          <w:r>
            <w:t>=</w:t>
          </w:r>
          <w:r>
            <w:t>总路程</w:t>
          </w:r>
          <w:r>
            <w:t>÷</w:t>
          </w:r>
          <w:r>
            <w:t>速度和．</w:t>
          </w:r>
        </w:p>
        <w:p w:rsidR="005D577D" w:rsidRDefault="001F17E4">
          <w:r>
            <w:t>7</w:t>
          </w:r>
          <w:r>
            <w:t>、若化简</w:t>
          </w:r>
          <w:r>
            <w:t>|1</w:t>
          </w:r>
          <w:r>
            <w:t>﹣</w:t>
          </w:r>
          <w:r>
            <w:t>x|</w:t>
          </w:r>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x</m:t>
                    </m:r>
                  </m:e>
                  <m:sup>
                    <m:r>
                      <w:rPr>
                        <w:rFonts w:ascii="Cambria Math" w:hAnsi="Cambria Math"/>
                        <w:sz w:val="32"/>
                      </w:rPr>
                      <m:t>2</m:t>
                    </m:r>
                  </m:sup>
                </m:sSup>
                <m:r>
                  <w:rPr>
                    <w:rFonts w:ascii="Cambria Math" w:hAnsi="Cambria Math"/>
                    <w:sz w:val="32"/>
                  </w:rPr>
                  <m:t>﹣</m:t>
                </m:r>
                <m:r>
                  <w:rPr>
                    <w:rFonts w:ascii="Cambria Math" w:hAnsi="Cambria Math"/>
                    <w:sz w:val="32"/>
                  </w:rPr>
                  <m:t>8x+16</m:t>
                </m:r>
              </m:e>
            </m:rad>
          </m:oMath>
          <w:r>
            <w:t>的结果为</w:t>
          </w:r>
          <w:r>
            <w:t>2x</w:t>
          </w:r>
          <w:r>
            <w:t>﹣</w:t>
          </w:r>
          <w:r>
            <w:t>5</w:t>
          </w:r>
          <w:r>
            <w:t>，则</w:t>
          </w:r>
          <w:r>
            <w:t>x</w:t>
          </w:r>
          <w:r>
            <w:t>的取值范围是</w:t>
          </w:r>
          <w:r>
            <w:rPr>
              <w:u w:val="single"/>
            </w:rPr>
            <w:t xml:space="preserve">　</w:t>
          </w:r>
          <w:r>
            <w:rPr>
              <w:u w:val="single"/>
            </w:rPr>
            <w:t>1≤x≤4</w:t>
          </w:r>
          <w:r>
            <w:rPr>
              <w:u w:val="single"/>
            </w:rPr>
            <w:t xml:space="preserve">　</w:t>
          </w:r>
        </w:p>
        <w:p w:rsidR="005D577D" w:rsidRDefault="001F17E4">
          <w:r>
            <w:rPr>
              <w:color w:val="0000FF"/>
            </w:rPr>
            <w:t>考点</w:t>
          </w:r>
          <w:r>
            <w:t>：二次根式的性质与化简；实数的性质。</w:t>
          </w:r>
        </w:p>
        <w:p w:rsidR="005D577D" w:rsidRDefault="001F17E4">
          <w:r>
            <w:rPr>
              <w:color w:val="0000FF"/>
            </w:rPr>
            <w:t>分析：</w:t>
          </w:r>
          <w:r>
            <w:t>根据</w:t>
          </w:r>
          <w:r>
            <w:t>x</w:t>
          </w:r>
          <w:r>
            <w:t>的取值化简绝对值和二次根式的性质分析．</w:t>
          </w:r>
        </w:p>
        <w:p w:rsidR="005D577D" w:rsidRDefault="001F17E4">
          <w:r>
            <w:rPr>
              <w:color w:val="0000FF"/>
            </w:rPr>
            <w:t>解答：</w:t>
          </w:r>
          <w:r>
            <w:t>解：</w:t>
          </w:r>
          <w:r>
            <w:t>∵|1</w:t>
          </w:r>
          <w:r>
            <w:t>﹣</w:t>
          </w:r>
          <w:r>
            <w:t>x|</w:t>
          </w:r>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x</m:t>
                    </m:r>
                  </m:e>
                  <m:sup>
                    <m:r>
                      <w:rPr>
                        <w:rFonts w:ascii="Cambria Math" w:hAnsi="Cambria Math"/>
                        <w:sz w:val="32"/>
                      </w:rPr>
                      <m:t>2</m:t>
                    </m:r>
                  </m:sup>
                </m:sSup>
                <m:r>
                  <w:rPr>
                    <w:rFonts w:ascii="Cambria Math" w:hAnsi="Cambria Math"/>
                    <w:sz w:val="32"/>
                  </w:rPr>
                  <m:t>﹣</m:t>
                </m:r>
                <m:r>
                  <w:rPr>
                    <w:rFonts w:ascii="Cambria Math" w:hAnsi="Cambria Math"/>
                    <w:sz w:val="32"/>
                  </w:rPr>
                  <m:t>8x+16</m:t>
                </m:r>
              </m:e>
            </m:rad>
          </m:oMath>
        </w:p>
        <w:p w:rsidR="005D577D" w:rsidRDefault="001F17E4">
          <w:r>
            <w:t>=|1</w:t>
          </w:r>
          <w:r>
            <w:t>﹣</w:t>
          </w:r>
          <w:r>
            <w:t>x|</w:t>
          </w:r>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m:t>
                    </m:r>
                    <m:r>
                      <w:rPr>
                        <w:rFonts w:ascii="Cambria Math" w:hAnsi="Cambria Math"/>
                        <w:sz w:val="32"/>
                      </w:rPr>
                      <m:t>x</m:t>
                    </m:r>
                    <m:r>
                      <w:rPr>
                        <w:rFonts w:ascii="Cambria Math" w:hAnsi="Cambria Math"/>
                        <w:sz w:val="32"/>
                      </w:rPr>
                      <m:t>﹣</m:t>
                    </m:r>
                    <m:r>
                      <w:rPr>
                        <w:rFonts w:ascii="Cambria Math" w:hAnsi="Cambria Math"/>
                        <w:sz w:val="32"/>
                      </w:rPr>
                      <m:t>4</m:t>
                    </m:r>
                    <m:r>
                      <w:rPr>
                        <w:rFonts w:ascii="Cambria Math" w:hAnsi="Cambria Math"/>
                        <w:sz w:val="32"/>
                      </w:rPr>
                      <m:t>）</m:t>
                    </m:r>
                  </m:e>
                  <m:sup>
                    <m:r>
                      <w:rPr>
                        <w:rFonts w:ascii="Cambria Math" w:hAnsi="Cambria Math"/>
                        <w:sz w:val="32"/>
                      </w:rPr>
                      <m:t>2</m:t>
                    </m:r>
                  </m:sup>
                </m:sSup>
              </m:e>
            </m:rad>
          </m:oMath>
        </w:p>
        <w:p w:rsidR="005D577D" w:rsidRDefault="001F17E4">
          <w:r>
            <w:t>=2x</w:t>
          </w:r>
          <w:r>
            <w:t>﹣</w:t>
          </w:r>
          <w:r>
            <w:t>5</w:t>
          </w:r>
          <w:r>
            <w:t>，</w:t>
          </w:r>
        </w:p>
        <w:p w:rsidR="005D577D" w:rsidRDefault="001F17E4">
          <w:r>
            <w:t>则</w:t>
          </w:r>
          <w:r>
            <w:t>|1</w:t>
          </w:r>
          <w:r>
            <w:t>﹣</w:t>
          </w:r>
          <w:r>
            <w:t>x|</w:t>
          </w:r>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m:t>
                    </m:r>
                    <m:r>
                      <w:rPr>
                        <w:rFonts w:ascii="Cambria Math" w:hAnsi="Cambria Math"/>
                        <w:sz w:val="32"/>
                      </w:rPr>
                      <m:t>x</m:t>
                    </m:r>
                    <m:r>
                      <w:rPr>
                        <w:rFonts w:ascii="Cambria Math" w:hAnsi="Cambria Math"/>
                        <w:sz w:val="32"/>
                      </w:rPr>
                      <m:t>﹣</m:t>
                    </m:r>
                    <m:r>
                      <w:rPr>
                        <w:rFonts w:ascii="Cambria Math" w:hAnsi="Cambria Math"/>
                        <w:sz w:val="32"/>
                      </w:rPr>
                      <m:t>4</m:t>
                    </m:r>
                    <m:r>
                      <w:rPr>
                        <w:rFonts w:ascii="Cambria Math" w:hAnsi="Cambria Math"/>
                        <w:sz w:val="32"/>
                      </w:rPr>
                      <m:t>）</m:t>
                    </m:r>
                  </m:e>
                  <m:sup>
                    <m:r>
                      <w:rPr>
                        <w:rFonts w:ascii="Cambria Math" w:hAnsi="Cambria Math"/>
                        <w:sz w:val="32"/>
                      </w:rPr>
                      <m:t>2</m:t>
                    </m:r>
                  </m:sup>
                </m:sSup>
              </m:e>
            </m:rad>
          </m:oMath>
          <w:r>
            <w:t>=x</w:t>
          </w:r>
          <w:r>
            <w:t>﹣</w:t>
          </w:r>
          <w:r>
            <w:t>1+x</w:t>
          </w:r>
          <w:r>
            <w:t>﹣</w:t>
          </w:r>
          <w:r>
            <w:t>4</w:t>
          </w:r>
          <w:r>
            <w:t>，</w:t>
          </w:r>
        </w:p>
        <w:p w:rsidR="005D577D" w:rsidRDefault="001F17E4">
          <w:r>
            <w:t>即</w:t>
          </w:r>
          <w:r>
            <w:t>1</w:t>
          </w:r>
          <w:r>
            <w:t>﹣</w:t>
          </w:r>
          <w:r>
            <w:t>x≤0</w:t>
          </w:r>
          <w:r>
            <w:t>，</w:t>
          </w:r>
          <w:r>
            <w:t>x</w:t>
          </w:r>
          <w:r>
            <w:t>﹣</w:t>
          </w:r>
          <w:r>
            <w:t>4≤0</w:t>
          </w:r>
          <w:r>
            <w:t>，</w:t>
          </w:r>
        </w:p>
        <w:p w:rsidR="005D577D" w:rsidRDefault="001F17E4">
          <w:r>
            <w:t>解得</w:t>
          </w:r>
          <w:r>
            <w:t>1≤x≤4</w:t>
          </w:r>
          <w:r>
            <w:t>．</w:t>
          </w:r>
        </w:p>
        <w:p w:rsidR="005D577D" w:rsidRDefault="001F17E4">
          <w:r>
            <w:rPr>
              <w:color w:val="0000FF"/>
            </w:rPr>
            <w:t>点评：</w:t>
          </w:r>
          <w:r>
            <w:t>此题难点不是根据</w:t>
          </w:r>
          <w:r>
            <w:t>x</w:t>
          </w:r>
          <w:r>
            <w:t>的取值化简绝对值和二次根式，而是由绝对值和二次根式得化简值求</w:t>
          </w:r>
          <w:r>
            <w:t>x</w:t>
          </w:r>
          <w:r>
            <w:t>的取值范围．所以要求对绝对值的代数定义和二次根式的性质熟练、灵活掌握．</w:t>
          </w:r>
        </w:p>
        <w:p w:rsidR="005D577D" w:rsidRDefault="001F17E4">
          <w:r>
            <w:t>8</w:t>
          </w:r>
          <w:r>
            <w:t>、某校把学生的笔试、实践能力和成长记录三项成绩分别按</w:t>
          </w:r>
          <w:r>
            <w:t>50%</w:t>
          </w:r>
          <w:r>
            <w:t>、</w:t>
          </w:r>
          <w:r>
            <w:t>20%</w:t>
          </w:r>
          <w:r>
            <w:t>和</w:t>
          </w:r>
          <w:r>
            <w:t>30%</w:t>
          </w:r>
          <w:r>
            <w:t>的比例计入学期总评成绩，</w:t>
          </w:r>
          <w:r>
            <w:t>90</w:t>
          </w:r>
          <w:r>
            <w:t>分以上为优秀．甲、乙、丙三人的各项成绩（单位：分）如下表，学期总评成绩优秀的学生是</w:t>
          </w:r>
          <w:r>
            <w:rPr>
              <w:u w:val="single"/>
            </w:rPr>
            <w:t xml:space="preserve">　甲、乙　</w:t>
          </w:r>
          <w:r>
            <w:t>．</w:t>
          </w:r>
        </w:p>
        <w:p w:rsidR="005D577D" w:rsidRDefault="001F17E4">
          <w:r>
            <w:rPr>
              <w:noProof/>
            </w:rPr>
            <w:drawing>
              <wp:inline distT="0" distB="0" distL="0" distR="0">
                <wp:extent cx="2495550" cy="914400"/>
                <wp:effectExtent l="0" t="0" r="0" b="0"/>
                <wp:docPr id="19"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5" cstate="print"/>
                        <a:stretch>
                          <a:fillRect/>
                        </a:stretch>
                      </pic:blipFill>
                      <pic:spPr>
                        <a:xfrm>
                          <a:off x="0" y="0"/>
                          <a:ext cx="2495550" cy="914400"/>
                        </a:xfrm>
                        <a:prstGeom prst="rect">
                          <a:avLst/>
                        </a:prstGeom>
                      </pic:spPr>
                    </pic:pic>
                  </a:graphicData>
                </a:graphic>
              </wp:inline>
            </w:drawing>
          </w:r>
        </w:p>
        <w:p w:rsidR="005D577D" w:rsidRDefault="001F17E4">
          <w:r>
            <w:rPr>
              <w:color w:val="0000FF"/>
            </w:rPr>
            <w:t>考点</w:t>
          </w:r>
          <w:r>
            <w:t>：加权平均数。</w:t>
          </w:r>
        </w:p>
        <w:p w:rsidR="005D577D" w:rsidRDefault="001F17E4">
          <w:r>
            <w:rPr>
              <w:color w:val="0000FF"/>
            </w:rPr>
            <w:t>专题</w:t>
          </w:r>
          <w:r>
            <w:t>：图表型。</w:t>
          </w:r>
        </w:p>
        <w:p w:rsidR="005D577D" w:rsidRDefault="001F17E4">
          <w:r>
            <w:rPr>
              <w:color w:val="0000FF"/>
            </w:rPr>
            <w:t>分析：</w:t>
          </w:r>
          <w:r>
            <w:t>分别计算三人的加权平均数，然后与</w:t>
          </w:r>
          <w:r>
            <w:t>90</w:t>
          </w:r>
          <w:r>
            <w:t>比较大小即可．</w:t>
          </w:r>
        </w:p>
        <w:p w:rsidR="005D577D" w:rsidRDefault="001F17E4">
          <w:r>
            <w:rPr>
              <w:color w:val="0000FF"/>
            </w:rPr>
            <w:t>解答：</w:t>
          </w:r>
          <w:r>
            <w:t>解：由题意知，甲的学期总评成绩</w:t>
          </w:r>
          <w:r>
            <w:t>=90×50%+83×20%+95×30%=90.1</w:t>
          </w:r>
          <w:r>
            <w:t>，</w:t>
          </w:r>
        </w:p>
        <w:p w:rsidR="005D577D" w:rsidRDefault="001F17E4">
          <w:r>
            <w:t>乙的学期总评成绩</w:t>
          </w:r>
          <w:r>
            <w:t>=88×50%+90×20%+95×30%=90.5</w:t>
          </w:r>
          <w:r>
            <w:t>，</w:t>
          </w:r>
        </w:p>
        <w:p w:rsidR="005D577D" w:rsidRDefault="001F17E4">
          <w:r>
            <w:t>丙的学期总评成绩</w:t>
          </w:r>
          <w:r>
            <w:t>=90×50%+88×20%+90×30%=89.6</w:t>
          </w:r>
          <w:r>
            <w:t>，</w:t>
          </w:r>
        </w:p>
        <w:p w:rsidR="005D577D" w:rsidRDefault="001F17E4">
          <w:r>
            <w:t>故答案为甲、乙．</w:t>
          </w:r>
        </w:p>
        <w:p w:rsidR="005D577D" w:rsidRDefault="001F17E4">
          <w:r>
            <w:rPr>
              <w:color w:val="0000FF"/>
            </w:rPr>
            <w:t>点评：</w:t>
          </w:r>
          <w:r>
            <w:t>本题考查了加权成绩的计算．平均数等于所有数据的和除以数据的个数．</w:t>
          </w:r>
        </w:p>
        <w:p w:rsidR="005D577D" w:rsidRDefault="001F17E4">
          <w:r>
            <w:t>9</w:t>
          </w:r>
          <w:r>
            <w:t>、已知点</w:t>
          </w:r>
          <w:r>
            <w:t>A</w:t>
          </w:r>
          <w:r>
            <w:t>是一次函数</w:t>
          </w:r>
          <w:r>
            <w:t>y=x</w:t>
          </w:r>
          <w:r>
            <w:t>的图象与反比例函数</w:t>
          </w:r>
          <w:r>
            <w:t>y=</w:t>
          </w:r>
          <m:oMath>
            <m:f>
              <m:fPr>
                <m:ctrlPr>
                  <w:rPr>
                    <w:rFonts w:ascii="Cambria Math" w:hAnsi="Cambria Math"/>
                  </w:rPr>
                </m:ctrlPr>
              </m:fPr>
              <m:num>
                <m:r>
                  <w:rPr>
                    <w:rFonts w:ascii="Cambria Math" w:hAnsi="Cambria Math"/>
                    <w:sz w:val="32"/>
                  </w:rPr>
                  <m:t>2</m:t>
                </m:r>
              </m:num>
              <m:den>
                <m:r>
                  <w:rPr>
                    <w:rFonts w:ascii="Cambria Math" w:hAnsi="Cambria Math"/>
                    <w:sz w:val="32"/>
                  </w:rPr>
                  <m:t>x</m:t>
                </m:r>
              </m:den>
            </m:f>
          </m:oMath>
          <w:r>
            <w:t>的图象在第一象限内的交点，点</w:t>
          </w:r>
          <w:r>
            <w:t>B</w:t>
          </w:r>
          <w:r>
            <w:t>在</w:t>
          </w:r>
          <w:r>
            <w:t>x</w:t>
          </w:r>
          <w:r>
            <w:t>轴的负半轴上，且</w:t>
          </w:r>
          <w:r>
            <w:t>OA=OB</w:t>
          </w:r>
          <w:r>
            <w:t>（</w:t>
          </w:r>
          <w:r>
            <w:t>O</w:t>
          </w:r>
          <w:r>
            <w:t>为坐标原点），则</w:t>
          </w:r>
          <w:r>
            <w:t>△AOB</w:t>
          </w:r>
          <w:r>
            <w:t>的面积为</w:t>
          </w:r>
          <m:oMath>
            <m:rad>
              <m:radPr>
                <m:degHide m:val="on"/>
                <m:ctrlPr>
                  <w:rPr>
                    <w:rFonts w:ascii="Cambria Math" w:hAnsi="Cambria Math"/>
                  </w:rPr>
                </m:ctrlPr>
              </m:radPr>
              <m:deg/>
              <m:e>
                <m:r>
                  <w:rPr>
                    <w:rFonts w:ascii="Cambria Math" w:hAnsi="Cambria Math"/>
                    <w:sz w:val="32"/>
                    <w:u w:val="single"/>
                  </w:rPr>
                  <m:t>2</m:t>
                </m:r>
              </m:e>
            </m:rad>
          </m:oMath>
          <w:r>
            <w:t>．</w:t>
          </w:r>
        </w:p>
        <w:p w:rsidR="005D577D" w:rsidRDefault="001F17E4">
          <w:r>
            <w:rPr>
              <w:color w:val="0000FF"/>
            </w:rPr>
            <w:t>考点</w:t>
          </w:r>
          <w:r>
            <w:t>：一次函数的图象；反比例函数与一次函数的交点问题。</w:t>
          </w:r>
        </w:p>
        <w:p w:rsidR="005D577D" w:rsidRDefault="001F17E4">
          <w:r>
            <w:rPr>
              <w:color w:val="0000FF"/>
            </w:rPr>
            <w:t>专题</w:t>
          </w:r>
          <w:r>
            <w:t>：计算题。</w:t>
          </w:r>
        </w:p>
        <w:p w:rsidR="005D577D" w:rsidRDefault="001F17E4">
          <w:r>
            <w:rPr>
              <w:color w:val="0000FF"/>
            </w:rPr>
            <w:t>分析：</w:t>
          </w:r>
          <w:r>
            <w:t>此题应先求出在第一象限内的交点坐标，再由三角形的面积公式求解即可．</w:t>
          </w:r>
        </w:p>
        <w:p w:rsidR="005D577D" w:rsidRDefault="001F17E4">
          <w:r>
            <w:rPr>
              <w:color w:val="0000FF"/>
            </w:rPr>
            <w:t>解答：</w:t>
          </w:r>
          <w:r>
            <w:t>解：根据题意可知：</w:t>
          </w:r>
          <w:r>
            <w:t>x=</w:t>
          </w:r>
          <m:oMath>
            <m:f>
              <m:fPr>
                <m:ctrlPr>
                  <w:rPr>
                    <w:rFonts w:ascii="Cambria Math" w:hAnsi="Cambria Math"/>
                  </w:rPr>
                </m:ctrlPr>
              </m:fPr>
              <m:num>
                <m:r>
                  <w:rPr>
                    <w:rFonts w:ascii="Cambria Math" w:hAnsi="Cambria Math"/>
                    <w:sz w:val="32"/>
                  </w:rPr>
                  <m:t>2</m:t>
                </m:r>
              </m:num>
              <m:den>
                <m:r>
                  <w:rPr>
                    <w:rFonts w:ascii="Cambria Math" w:hAnsi="Cambria Math"/>
                    <w:sz w:val="32"/>
                  </w:rPr>
                  <m:t>x</m:t>
                </m:r>
              </m:den>
            </m:f>
          </m:oMath>
          <w:r>
            <w:t>，</w:t>
          </w:r>
        </w:p>
        <w:p w:rsidR="005D577D" w:rsidRDefault="001F17E4">
          <w:r>
            <w:lastRenderedPageBreak/>
            <w:t>解得</w:t>
          </w:r>
          <w:r>
            <w:t>x=±</w:t>
          </w:r>
          <m:oMath>
            <m:rad>
              <m:radPr>
                <m:degHide m:val="on"/>
                <m:ctrlPr>
                  <w:rPr>
                    <w:rFonts w:ascii="Cambria Math" w:hAnsi="Cambria Math"/>
                  </w:rPr>
                </m:ctrlPr>
              </m:radPr>
              <m:deg/>
              <m:e>
                <m:r>
                  <w:rPr>
                    <w:rFonts w:ascii="Cambria Math" w:hAnsi="Cambria Math"/>
                    <w:sz w:val="32"/>
                  </w:rPr>
                  <m:t>2</m:t>
                </m:r>
              </m:e>
            </m:rad>
          </m:oMath>
          <w:r>
            <w:t>．</w:t>
          </w:r>
        </w:p>
        <w:p w:rsidR="005D577D" w:rsidRDefault="001F17E4">
          <w:r>
            <w:t>∵</w:t>
          </w:r>
          <w:r>
            <w:t>点</w:t>
          </w:r>
          <w:r>
            <w:t>A</w:t>
          </w:r>
          <w:r>
            <w:t>在第一象限内，</w:t>
          </w:r>
        </w:p>
        <w:p w:rsidR="005D577D" w:rsidRDefault="001F17E4">
          <w:r>
            <w:t>∴A</w:t>
          </w:r>
          <w:r>
            <w:t>（</w:t>
          </w:r>
          <m:oMath>
            <m:rad>
              <m:radPr>
                <m:degHide m:val="on"/>
                <m:ctrlPr>
                  <w:rPr>
                    <w:rFonts w:ascii="Cambria Math" w:hAnsi="Cambria Math"/>
                  </w:rPr>
                </m:ctrlPr>
              </m:radPr>
              <m:deg/>
              <m:e>
                <m:r>
                  <w:rPr>
                    <w:rFonts w:ascii="Cambria Math" w:hAnsi="Cambria Math"/>
                    <w:sz w:val="32"/>
                  </w:rPr>
                  <m:t>2</m:t>
                </m:r>
              </m:e>
            </m:rad>
          </m:oMath>
          <w:r>
            <w:t>，</w:t>
          </w:r>
          <m:oMath>
            <m:rad>
              <m:radPr>
                <m:degHide m:val="on"/>
                <m:ctrlPr>
                  <w:rPr>
                    <w:rFonts w:ascii="Cambria Math" w:hAnsi="Cambria Math"/>
                  </w:rPr>
                </m:ctrlPr>
              </m:radPr>
              <m:deg/>
              <m:e>
                <m:r>
                  <w:rPr>
                    <w:rFonts w:ascii="Cambria Math" w:hAnsi="Cambria Math"/>
                    <w:sz w:val="32"/>
                  </w:rPr>
                  <m:t>2</m:t>
                </m:r>
              </m:e>
            </m:rad>
          </m:oMath>
          <w:r>
            <w:t>），即</w:t>
          </w:r>
          <w:r>
            <w:t>OA=2</w:t>
          </w:r>
          <w:r>
            <w:t>，</w:t>
          </w:r>
        </w:p>
        <w:p w:rsidR="005D577D" w:rsidRDefault="001F17E4">
          <w:r>
            <w:t>∴OA=OB=2</w:t>
          </w:r>
          <w:r>
            <w:t>．</w:t>
          </w:r>
        </w:p>
        <w:p w:rsidR="005D577D" w:rsidRDefault="001F17E4">
          <w:r>
            <w:t>∴△AOB</w:t>
          </w:r>
          <w:r>
            <w:t>的面积为</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×2×</w:t>
          </w:r>
          <m:oMath>
            <m:rad>
              <m:radPr>
                <m:degHide m:val="on"/>
                <m:ctrlPr>
                  <w:rPr>
                    <w:rFonts w:ascii="Cambria Math" w:hAnsi="Cambria Math"/>
                  </w:rPr>
                </m:ctrlPr>
              </m:radPr>
              <m:deg/>
              <m:e>
                <m:r>
                  <w:rPr>
                    <w:rFonts w:ascii="Cambria Math" w:hAnsi="Cambria Math"/>
                    <w:sz w:val="32"/>
                  </w:rPr>
                  <m:t>2</m:t>
                </m:r>
              </m:e>
            </m:rad>
          </m:oMath>
          <w:r>
            <w:t>=</w:t>
          </w:r>
          <m:oMath>
            <m:rad>
              <m:radPr>
                <m:degHide m:val="on"/>
                <m:ctrlPr>
                  <w:rPr>
                    <w:rFonts w:ascii="Cambria Math" w:hAnsi="Cambria Math"/>
                  </w:rPr>
                </m:ctrlPr>
              </m:radPr>
              <m:deg/>
              <m:e>
                <m:r>
                  <w:rPr>
                    <w:rFonts w:ascii="Cambria Math" w:hAnsi="Cambria Math"/>
                    <w:sz w:val="32"/>
                  </w:rPr>
                  <m:t>2</m:t>
                </m:r>
              </m:e>
            </m:rad>
          </m:oMath>
          <w:r>
            <w:t>．</w:t>
          </w:r>
        </w:p>
        <w:p w:rsidR="005D577D" w:rsidRDefault="001F17E4">
          <w:r>
            <w:t>故答案为：</w:t>
          </w:r>
          <m:oMath>
            <m:rad>
              <m:radPr>
                <m:degHide m:val="on"/>
                <m:ctrlPr>
                  <w:rPr>
                    <w:rFonts w:ascii="Cambria Math" w:hAnsi="Cambria Math"/>
                  </w:rPr>
                </m:ctrlPr>
              </m:radPr>
              <m:deg/>
              <m:e>
                <m:r>
                  <w:rPr>
                    <w:rFonts w:ascii="Cambria Math" w:hAnsi="Cambria Math"/>
                    <w:sz w:val="32"/>
                  </w:rPr>
                  <m:t>2</m:t>
                </m:r>
              </m:e>
            </m:rad>
          </m:oMath>
          <w:r>
            <w:t>．</w:t>
          </w:r>
        </w:p>
        <w:p w:rsidR="005D577D" w:rsidRDefault="001F17E4">
          <w:r>
            <w:rPr>
              <w:color w:val="0000FF"/>
            </w:rPr>
            <w:t>点评：</w:t>
          </w:r>
          <w:r>
            <w:t>主要考查了反比例函数与一次函数的交点问题与三角形面积的结合，有一定的综合性．</w:t>
          </w:r>
        </w:p>
        <w:p w:rsidR="005D577D" w:rsidRDefault="001F17E4">
          <w:r>
            <w:t>10</w:t>
          </w:r>
          <w:r>
            <w:t>、如果多项式</w:t>
          </w:r>
          <w:r>
            <w:t>x</w:t>
          </w:r>
          <w:r>
            <w:rPr>
              <w:sz w:val="24"/>
              <w:szCs w:val="24"/>
              <w:vertAlign w:val="superscript"/>
            </w:rPr>
            <w:t>2</w:t>
          </w:r>
          <w:r>
            <w:t>+px+12</w:t>
          </w:r>
          <w:r>
            <w:t>可以分解成两个一次因式的积，那么整数</w:t>
          </w:r>
          <w:r>
            <w:t>P</w:t>
          </w:r>
          <w:r>
            <w:t>的值是</w:t>
          </w:r>
          <w:r>
            <w:rPr>
              <w:u w:val="single"/>
            </w:rPr>
            <w:t xml:space="preserve">　</w:t>
          </w:r>
          <w:r>
            <w:rPr>
              <w:u w:val="single"/>
            </w:rPr>
            <w:t>±7</w:t>
          </w:r>
          <w:r>
            <w:rPr>
              <w:u w:val="single"/>
            </w:rPr>
            <w:t>或</w:t>
          </w:r>
          <w:r>
            <w:rPr>
              <w:u w:val="single"/>
            </w:rPr>
            <w:t>±8</w:t>
          </w:r>
          <w:r>
            <w:rPr>
              <w:u w:val="single"/>
            </w:rPr>
            <w:t>或</w:t>
          </w:r>
          <w:r>
            <w:rPr>
              <w:u w:val="single"/>
            </w:rPr>
            <w:t>±13</w:t>
          </w:r>
          <w:r>
            <w:rPr>
              <w:u w:val="single"/>
            </w:rPr>
            <w:t xml:space="preserve">　</w:t>
          </w:r>
        </w:p>
        <w:p w:rsidR="005D577D" w:rsidRDefault="001F17E4">
          <w:r>
            <w:rPr>
              <w:color w:val="0000FF"/>
            </w:rPr>
            <w:t>考点</w:t>
          </w:r>
          <w:r>
            <w:t>：</w:t>
          </w:r>
          <w:r>
            <w:t>因式分解的应用。</w:t>
          </w:r>
        </w:p>
        <w:p w:rsidR="005D577D" w:rsidRDefault="001F17E4">
          <w:r>
            <w:rPr>
              <w:color w:val="0000FF"/>
            </w:rPr>
            <w:t>分析：</w:t>
          </w:r>
          <w:r>
            <w:t>把</w:t>
          </w:r>
          <w:r>
            <w:t>12</w:t>
          </w:r>
          <w:r>
            <w:t>分解为两个整数的积的形式，</w:t>
          </w:r>
          <w:r>
            <w:t>p</w:t>
          </w:r>
          <w:r>
            <w:t>等于这两个整数的和．</w:t>
          </w:r>
        </w:p>
        <w:p w:rsidR="005D577D" w:rsidRDefault="001F17E4">
          <w:r>
            <w:rPr>
              <w:color w:val="0000FF"/>
            </w:rPr>
            <w:t>解答：</w:t>
          </w:r>
          <w:r>
            <w:t>解：</w:t>
          </w:r>
          <w:r>
            <w:t>∵</w:t>
          </w:r>
          <w:r>
            <w:t>把</w:t>
          </w:r>
          <w:r>
            <w:t>12</w:t>
          </w:r>
          <w:r>
            <w:t>分成两个整数乘积的形式有：</w:t>
          </w:r>
          <w:r>
            <w:t>1×12</w:t>
          </w:r>
          <w:r>
            <w:t>；（﹣</w:t>
          </w:r>
          <w:r>
            <w:t>1</w:t>
          </w:r>
          <w:r>
            <w:t>）</w:t>
          </w:r>
          <w:r>
            <w:t>×</w:t>
          </w:r>
          <w:r>
            <w:t>（﹣</w:t>
          </w:r>
          <w:r>
            <w:t>12</w:t>
          </w:r>
          <w:r>
            <w:t>）；</w:t>
          </w:r>
          <w:r>
            <w:t>2×6</w:t>
          </w:r>
          <w:r>
            <w:t>；（﹣</w:t>
          </w:r>
          <w:r>
            <w:t>2</w:t>
          </w:r>
          <w:r>
            <w:t>）</w:t>
          </w:r>
          <w:r>
            <w:t>×</w:t>
          </w:r>
          <w:r>
            <w:t>（﹣</w:t>
          </w:r>
          <w:r>
            <w:t>6</w:t>
          </w:r>
          <w:r>
            <w:t>）；</w:t>
          </w:r>
          <w:r>
            <w:t>3×4</w:t>
          </w:r>
          <w:r>
            <w:t>；（﹣</w:t>
          </w:r>
          <w:r>
            <w:t>3</w:t>
          </w:r>
          <w:r>
            <w:t>）</w:t>
          </w:r>
          <w:r>
            <w:t>×</w:t>
          </w:r>
          <w:r>
            <w:t>（﹣</w:t>
          </w:r>
          <w:r>
            <w:t>4</w:t>
          </w:r>
          <w:r>
            <w:t>），</w:t>
          </w:r>
        </w:p>
        <w:p w:rsidR="005D577D" w:rsidRDefault="001F17E4">
          <w:r>
            <w:t>∴p</w:t>
          </w:r>
          <w:r>
            <w:t>的值为</w:t>
          </w:r>
          <w:r>
            <w:t>1+12=13</w:t>
          </w:r>
          <w:r>
            <w:t>；﹣</w:t>
          </w:r>
          <w:r>
            <w:t>1</w:t>
          </w:r>
          <w:r>
            <w:t>﹣</w:t>
          </w:r>
          <w:r>
            <w:t>12=</w:t>
          </w:r>
          <w:r>
            <w:t>﹣</w:t>
          </w:r>
          <w:r>
            <w:t>13</w:t>
          </w:r>
          <w:r>
            <w:t>；</w:t>
          </w:r>
          <w:r>
            <w:t>2+6=8</w:t>
          </w:r>
          <w:r>
            <w:t>；﹣</w:t>
          </w:r>
          <w:r>
            <w:t>2</w:t>
          </w:r>
          <w:r>
            <w:t>﹣</w:t>
          </w:r>
          <w:r>
            <w:t>6=</w:t>
          </w:r>
          <w:r>
            <w:t>﹣</w:t>
          </w:r>
          <w:r>
            <w:t>8</w:t>
          </w:r>
          <w:r>
            <w:t>；</w:t>
          </w:r>
          <w:r>
            <w:t>3+4=7</w:t>
          </w:r>
          <w:r>
            <w:t>；﹣</w:t>
          </w:r>
          <w:r>
            <w:t>3</w:t>
          </w:r>
          <w:r>
            <w:t>﹣</w:t>
          </w:r>
          <w:r>
            <w:t>4=</w:t>
          </w:r>
          <w:r>
            <w:t>﹣</w:t>
          </w:r>
          <w:r>
            <w:t>7</w:t>
          </w:r>
          <w:r>
            <w:t>，</w:t>
          </w:r>
        </w:p>
        <w:p w:rsidR="005D577D" w:rsidRDefault="001F17E4">
          <w:r>
            <w:t>∴p</w:t>
          </w:r>
          <w:r>
            <w:t>的整数值为</w:t>
          </w:r>
          <w:r>
            <w:t>±7</w:t>
          </w:r>
          <w:r>
            <w:t>或</w:t>
          </w:r>
          <w:r>
            <w:t>±8</w:t>
          </w:r>
          <w:r>
            <w:t>或</w:t>
          </w:r>
          <w:r>
            <w:t>±13</w:t>
          </w:r>
          <w:r>
            <w:t>．</w:t>
          </w:r>
        </w:p>
        <w:p w:rsidR="005D577D" w:rsidRDefault="001F17E4">
          <w:r>
            <w:rPr>
              <w:color w:val="0000FF"/>
            </w:rPr>
            <w:t>点评：</w:t>
          </w:r>
          <w:r>
            <w:t>主要考查了二次三项式的分解因式：</w:t>
          </w:r>
          <w:r>
            <w:t>x</w:t>
          </w:r>
          <w:r>
            <w:rPr>
              <w:sz w:val="24"/>
              <w:szCs w:val="24"/>
              <w:vertAlign w:val="superscript"/>
            </w:rPr>
            <w:t>2</w:t>
          </w:r>
          <w:r>
            <w:t>+</w:t>
          </w:r>
          <w:r>
            <w:t>（</w:t>
          </w:r>
          <w:r>
            <w:t>p+q</w:t>
          </w:r>
          <w:r>
            <w:t>）</w:t>
          </w:r>
          <w:r>
            <w:t>x+pq=</w:t>
          </w:r>
          <w:r>
            <w:t>（</w:t>
          </w:r>
          <w:r>
            <w:t>x+p</w:t>
          </w:r>
          <w:r>
            <w:t>）（</w:t>
          </w:r>
          <w:r>
            <w:t>x+q</w:t>
          </w:r>
          <w:r>
            <w:t>）．</w:t>
          </w:r>
        </w:p>
        <w:p w:rsidR="005D577D" w:rsidRDefault="001F17E4">
          <w:r>
            <w:t>这类二次三项式的特点是：二次项的系数是</w:t>
          </w:r>
          <w:r>
            <w:t>1</w:t>
          </w:r>
          <w:r>
            <w:t>；常数项是两个数的积；一次项系数是常数项的两个因数的和．</w:t>
          </w:r>
        </w:p>
        <w:p w:rsidR="005D577D" w:rsidRDefault="001F17E4">
          <w:r>
            <w:t>11</w:t>
          </w:r>
          <w:r>
            <w:t>、如图所示，</w:t>
          </w:r>
          <w:r>
            <w:t>P</w:t>
          </w:r>
          <w:r>
            <w:t>是边长为</w:t>
          </w:r>
          <w:r>
            <w:t>1</w:t>
          </w:r>
          <w:r>
            <w:t>的正三角形</w:t>
          </w:r>
          <w:r>
            <w:t>ABC</w:t>
          </w:r>
          <w:r>
            <w:t>的</w:t>
          </w:r>
          <w:r>
            <w:t>BC</w:t>
          </w:r>
          <w:r>
            <w:t>边上一点，从</w:t>
          </w:r>
          <w:r>
            <w:t>P</w:t>
          </w:r>
          <w:r>
            <w:t>向</w:t>
          </w:r>
          <w:r>
            <w:t>AB</w:t>
          </w:r>
          <w:r>
            <w:t>作垂线</w:t>
          </w:r>
          <w:r>
            <w:t>PQ</w:t>
          </w:r>
          <w:r>
            <w:t>，</w:t>
          </w:r>
          <w:r>
            <w:t>Q</w:t>
          </w:r>
          <w:r>
            <w:t>为垂足．延长</w:t>
          </w:r>
          <w:r>
            <w:t>QP</w:t>
          </w:r>
          <w:r>
            <w:t>与</w:t>
          </w:r>
          <w:r>
            <w:t>AC</w:t>
          </w:r>
          <w:r>
            <w:t>的延长线交于</w:t>
          </w:r>
          <w:r>
            <w:t>R</w:t>
          </w:r>
          <w:r>
            <w:t>，设</w:t>
          </w:r>
          <w:r>
            <w:t>BP=x</w:t>
          </w:r>
          <w:r>
            <w:t>（</w:t>
          </w:r>
          <w:r>
            <w:t>0≤x≤1</w:t>
          </w:r>
          <w:r>
            <w:t>），</w:t>
          </w:r>
          <w:r>
            <w:t>△BPQ</w:t>
          </w:r>
          <w:r>
            <w:t>与</w:t>
          </w:r>
          <w:r>
            <w:t>△CPR</w:t>
          </w:r>
          <w:r>
            <w:t>的面积之和为</w:t>
          </w:r>
          <w:r>
            <w:t>y</w:t>
          </w:r>
          <w:r>
            <w:t>，把</w:t>
          </w:r>
          <w:r>
            <w:t>y</w:t>
          </w:r>
          <w:r>
            <w:t>表示为</w:t>
          </w:r>
          <w:r>
            <w:t>x</w:t>
          </w:r>
          <w:r>
            <w:t>的函数是</w:t>
          </w:r>
          <w:r>
            <w:rPr>
              <w:u w:val="single"/>
            </w:rPr>
            <w:t xml:space="preserve">　</w:t>
          </w:r>
          <w:r>
            <w:rPr>
              <w:u w:val="single"/>
            </w:rPr>
            <w:t>y=</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u w:val="single"/>
                      </w:rPr>
                      <m:t>3</m:t>
                    </m:r>
                  </m:e>
                </m:rad>
              </m:num>
              <m:den>
                <m:r>
                  <w:rPr>
                    <w:rFonts w:ascii="Cambria Math" w:hAnsi="Cambria Math"/>
                    <w:sz w:val="32"/>
                    <w:u w:val="single"/>
                  </w:rPr>
                  <m:t>8</m:t>
                </m:r>
              </m:den>
            </m:f>
            <m:r>
              <w:rPr>
                <w:rFonts w:ascii="Cambria Math" w:hAnsi="Cambria Math"/>
                <w:sz w:val="32"/>
                <w:u w:val="single"/>
              </w:rPr>
              <m:t>（</m:t>
            </m:r>
            <m:r>
              <w:rPr>
                <w:rFonts w:ascii="Cambria Math" w:hAnsi="Cambria Math"/>
                <w:sz w:val="32"/>
                <w:u w:val="single"/>
              </w:rPr>
              <m:t>3</m:t>
            </m:r>
            <m:sSup>
              <m:sSupPr>
                <m:ctrlPr>
                  <w:rPr>
                    <w:rFonts w:ascii="Cambria Math" w:hAnsi="Cambria Math"/>
                  </w:rPr>
                </m:ctrlPr>
              </m:sSupPr>
              <m:e>
                <m:r>
                  <w:rPr>
                    <w:rFonts w:ascii="Cambria Math" w:hAnsi="Cambria Math"/>
                    <w:sz w:val="32"/>
                    <w:u w:val="single"/>
                  </w:rPr>
                  <m:t>x</m:t>
                </m:r>
              </m:e>
              <m:sup>
                <m:r>
                  <w:rPr>
                    <w:rFonts w:ascii="Cambria Math" w:hAnsi="Cambria Math"/>
                    <w:sz w:val="32"/>
                    <w:u w:val="single"/>
                  </w:rPr>
                  <m:t>2</m:t>
                </m:r>
              </m:sup>
            </m:sSup>
            <m:r>
              <w:rPr>
                <w:rFonts w:ascii="Cambria Math" w:hAnsi="Cambria Math"/>
                <w:sz w:val="32"/>
                <w:u w:val="single"/>
              </w:rPr>
              <m:t>﹣</m:t>
            </m:r>
            <m:r>
              <w:rPr>
                <w:rFonts w:ascii="Cambria Math" w:hAnsi="Cambria Math"/>
                <w:sz w:val="32"/>
                <w:u w:val="single"/>
              </w:rPr>
              <m:t>4</m:t>
            </m:r>
            <m:r>
              <w:rPr>
                <w:rFonts w:ascii="Cambria Math" w:hAnsi="Cambria Math"/>
                <w:sz w:val="32"/>
                <w:u w:val="single"/>
              </w:rPr>
              <m:t>x</m:t>
            </m:r>
            <m:r>
              <w:rPr>
                <w:rFonts w:ascii="Cambria Math" w:hAnsi="Cambria Math"/>
                <w:sz w:val="32"/>
                <w:u w:val="single"/>
              </w:rPr>
              <m:t>+2</m:t>
            </m:r>
            <m:r>
              <w:rPr>
                <w:rFonts w:ascii="Cambria Math" w:hAnsi="Cambria Math"/>
                <w:sz w:val="32"/>
                <w:u w:val="single"/>
              </w:rPr>
              <m:t>）</m:t>
            </m:r>
          </m:oMath>
          <w:r>
            <w:t>．</w:t>
          </w:r>
        </w:p>
        <w:p w:rsidR="005D577D" w:rsidRDefault="001F17E4">
          <w:r>
            <w:rPr>
              <w:noProof/>
            </w:rPr>
            <w:drawing>
              <wp:inline distT="0" distB="0" distL="0" distR="0">
                <wp:extent cx="1304925" cy="1228725"/>
                <wp:effectExtent l="0" t="0" r="0" b="0"/>
                <wp:docPr id="20"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6" cstate="print"/>
                        <a:stretch>
                          <a:fillRect/>
                        </a:stretch>
                      </pic:blipFill>
                      <pic:spPr>
                        <a:xfrm>
                          <a:off x="0" y="0"/>
                          <a:ext cx="1304925" cy="1228725"/>
                        </a:xfrm>
                        <a:prstGeom prst="rect">
                          <a:avLst/>
                        </a:prstGeom>
                      </pic:spPr>
                    </pic:pic>
                  </a:graphicData>
                </a:graphic>
              </wp:inline>
            </w:drawing>
          </w:r>
        </w:p>
        <w:p w:rsidR="005D577D" w:rsidRDefault="001F17E4">
          <w:r>
            <w:rPr>
              <w:color w:val="0000FF"/>
            </w:rPr>
            <w:t>考点</w:t>
          </w:r>
          <w:r>
            <w:t>：根据实际问题列二次函数关系式。</w:t>
          </w:r>
        </w:p>
        <w:p w:rsidR="005D577D" w:rsidRDefault="001F17E4">
          <w:r>
            <w:rPr>
              <w:color w:val="0000FF"/>
            </w:rPr>
            <w:t>分析：</w:t>
          </w:r>
          <w:r>
            <w:t>根据三角函数分别表示出</w:t>
          </w:r>
          <w:r>
            <w:t>BQ</w:t>
          </w:r>
          <w:r>
            <w:t>，</w:t>
          </w:r>
          <w:r>
            <w:t>QP</w:t>
          </w:r>
          <w:r>
            <w:t>，</w:t>
          </w:r>
          <w:r>
            <w:t>PC</w:t>
          </w:r>
          <w:r>
            <w:t>的长，就可以求得</w:t>
          </w:r>
          <w:r>
            <w:t>△BPQ</w:t>
          </w:r>
          <w:r>
            <w:t>与</w:t>
          </w:r>
          <w:r>
            <w:t>△CPR</w:t>
          </w:r>
          <w:r>
            <w:t>的面积，进而求出函数解析式．</w:t>
          </w:r>
        </w:p>
        <w:p w:rsidR="005D577D" w:rsidRDefault="001F17E4">
          <w:r>
            <w:rPr>
              <w:color w:val="0000FF"/>
            </w:rPr>
            <w:t>解答：</w:t>
          </w:r>
          <w:r>
            <w:t>解：</w:t>
          </w:r>
          <w:r>
            <w:t>∵BP=x</w:t>
          </w:r>
          <w:r>
            <w:t>，</w:t>
          </w:r>
          <w:r>
            <w:t>∠B=60°</w:t>
          </w:r>
          <w:r>
            <w:t>，</w:t>
          </w:r>
          <w:r>
            <w:t>∠PQB=90°</w:t>
          </w:r>
          <w:r>
            <w:t>，</w:t>
          </w:r>
        </w:p>
        <w:p w:rsidR="005D577D" w:rsidRDefault="001F17E4">
          <w:r>
            <w:rPr>
              <w:noProof/>
            </w:rPr>
            <w:drawing>
              <wp:inline distT="0" distB="0" distL="0" distR="0">
                <wp:extent cx="1343025" cy="1228725"/>
                <wp:effectExtent l="0" t="0" r="0" b="0"/>
                <wp:docPr id="21"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2" cstate="print"/>
                        <a:stretch>
                          <a:fillRect/>
                        </a:stretch>
                      </pic:blipFill>
                      <pic:spPr>
                        <a:xfrm>
                          <a:off x="0" y="0"/>
                          <a:ext cx="1343025" cy="1228725"/>
                        </a:xfrm>
                        <a:prstGeom prst="rect">
                          <a:avLst/>
                        </a:prstGeom>
                      </pic:spPr>
                    </pic:pic>
                  </a:graphicData>
                </a:graphic>
              </wp:inline>
            </w:drawing>
          </w:r>
        </w:p>
        <w:p w:rsidR="005D577D" w:rsidRDefault="001F17E4">
          <w:r>
            <w:t>∴BQ=</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x</w:t>
          </w:r>
          <w:r>
            <w:t>，</w:t>
          </w:r>
          <w:r>
            <w:t>QP=</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num>
              <m:den>
                <m:r>
                  <w:rPr>
                    <w:rFonts w:ascii="Cambria Math" w:hAnsi="Cambria Math"/>
                    <w:sz w:val="32"/>
                  </w:rPr>
                  <m:t>2</m:t>
                </m:r>
              </m:den>
            </m:f>
          </m:oMath>
          <w:r>
            <w:t>x</w:t>
          </w:r>
          <w:r>
            <w:t>，</w:t>
          </w:r>
          <w:r>
            <w:t>PC=1</w:t>
          </w:r>
          <w:r>
            <w:t>﹣</w:t>
          </w:r>
          <w:r>
            <w:t>x</w:t>
          </w:r>
          <w:r>
            <w:t>．</w:t>
          </w:r>
        </w:p>
        <w:p w:rsidR="005D577D" w:rsidRDefault="001F17E4">
          <w:r>
            <w:lastRenderedPageBreak/>
            <w:t>∴△BPQ</w:t>
          </w:r>
          <w:r>
            <w:t>的面积</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×BQ×QP=</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num>
              <m:den>
                <m:r>
                  <w:rPr>
                    <w:rFonts w:ascii="Cambria Math" w:hAnsi="Cambria Math"/>
                    <w:sz w:val="32"/>
                  </w:rPr>
                  <m:t>8</m:t>
                </m:r>
              </m:den>
            </m:f>
          </m:oMath>
          <w:r>
            <w:t>x</w:t>
          </w:r>
          <w:r>
            <w:rPr>
              <w:sz w:val="24"/>
              <w:szCs w:val="24"/>
              <w:vertAlign w:val="superscript"/>
            </w:rPr>
            <w:t>2</w:t>
          </w:r>
          <w:r>
            <w:t>，那么</w:t>
          </w:r>
          <w:r>
            <w:t>AQ=1</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x</w:t>
          </w:r>
          <w:r>
            <w:t>，可得到</w:t>
          </w:r>
          <w:r>
            <w:t>QR=</w:t>
          </w:r>
          <m:oMath>
            <m:rad>
              <m:radPr>
                <m:degHide m:val="on"/>
                <m:ctrlPr>
                  <w:rPr>
                    <w:rFonts w:ascii="Cambria Math" w:hAnsi="Cambria Math"/>
                  </w:rPr>
                </m:ctrlPr>
              </m:radPr>
              <m:deg/>
              <m:e>
                <m:r>
                  <w:rPr>
                    <w:rFonts w:ascii="Cambria Math" w:hAnsi="Cambria Math"/>
                    <w:sz w:val="32"/>
                  </w:rPr>
                  <m:t>3</m:t>
                </m:r>
              </m:e>
            </m:rad>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num>
              <m:den>
                <m:r>
                  <w:rPr>
                    <w:rFonts w:ascii="Cambria Math" w:hAnsi="Cambria Math"/>
                    <w:sz w:val="32"/>
                  </w:rPr>
                  <m:t>2</m:t>
                </m:r>
              </m:den>
            </m:f>
          </m:oMath>
          <w:r>
            <w:t>x</w:t>
          </w:r>
          <w:r>
            <w:t>，</w:t>
          </w:r>
        </w:p>
        <w:p w:rsidR="005D577D" w:rsidRDefault="001F17E4">
          <w:r>
            <w:t>则</w:t>
          </w:r>
          <w:r>
            <w:t>PR=</w:t>
          </w:r>
          <m:oMath>
            <m:rad>
              <m:radPr>
                <m:degHide m:val="on"/>
                <m:ctrlPr>
                  <w:rPr>
                    <w:rFonts w:ascii="Cambria Math" w:hAnsi="Cambria Math"/>
                  </w:rPr>
                </m:ctrlPr>
              </m:radPr>
              <m:deg/>
              <m:e>
                <m:r>
                  <w:rPr>
                    <w:rFonts w:ascii="Cambria Math" w:hAnsi="Cambria Math"/>
                    <w:sz w:val="32"/>
                  </w:rPr>
                  <m:t>3</m:t>
                </m:r>
              </m:e>
            </m:rad>
          </m:oMath>
          <w:r>
            <w:t>﹣</w:t>
          </w:r>
          <m:oMath>
            <m:rad>
              <m:radPr>
                <m:degHide m:val="on"/>
                <m:ctrlPr>
                  <w:rPr>
                    <w:rFonts w:ascii="Cambria Math" w:hAnsi="Cambria Math"/>
                  </w:rPr>
                </m:ctrlPr>
              </m:radPr>
              <m:deg/>
              <m:e>
                <m:r>
                  <w:rPr>
                    <w:rFonts w:ascii="Cambria Math" w:hAnsi="Cambria Math"/>
                    <w:sz w:val="32"/>
                  </w:rPr>
                  <m:t>3</m:t>
                </m:r>
              </m:e>
            </m:rad>
          </m:oMath>
          <w:r>
            <w:t>x</w:t>
          </w:r>
          <w:r>
            <w:t>．</w:t>
          </w:r>
        </w:p>
        <w:p w:rsidR="005D577D" w:rsidRDefault="001F17E4">
          <w:r>
            <w:t>过点</w:t>
          </w:r>
          <w:r>
            <w:t>R</w:t>
          </w:r>
          <w:r>
            <w:t>做</w:t>
          </w:r>
          <w:r>
            <w:t>RD⊥PC</w:t>
          </w:r>
          <w:r>
            <w:t>，则</w:t>
          </w:r>
          <w:r>
            <w:t>RD=</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r>
                  <w:rPr>
                    <w:rFonts w:ascii="Cambria Math" w:hAnsi="Cambria Math"/>
                    <w:sz w:val="32"/>
                  </w:rPr>
                  <m:t>﹣</m:t>
                </m:r>
                <m:rad>
                  <m:radPr>
                    <m:degHide m:val="on"/>
                    <m:ctrlPr>
                      <w:rPr>
                        <w:rFonts w:ascii="Cambria Math" w:hAnsi="Cambria Math"/>
                      </w:rPr>
                    </m:ctrlPr>
                  </m:radPr>
                  <m:deg/>
                  <m:e>
                    <m:r>
                      <w:rPr>
                        <w:rFonts w:ascii="Cambria Math" w:hAnsi="Cambria Math"/>
                        <w:sz w:val="32"/>
                      </w:rPr>
                      <m:t>3</m:t>
                    </m:r>
                  </m:e>
                </m:rad>
                <m:r>
                  <w:rPr>
                    <w:rFonts w:ascii="Cambria Math" w:hAnsi="Cambria Math"/>
                    <w:sz w:val="32"/>
                  </w:rPr>
                  <m:t>x</m:t>
                </m:r>
              </m:num>
              <m:den>
                <m:r>
                  <w:rPr>
                    <w:rFonts w:ascii="Cambria Math" w:hAnsi="Cambria Math"/>
                    <w:sz w:val="32"/>
                  </w:rPr>
                  <m:t>2</m:t>
                </m:r>
              </m:den>
            </m:f>
          </m:oMath>
          <w:r>
            <w:t>，</w:t>
          </w:r>
        </w:p>
        <w:p w:rsidR="005D577D" w:rsidRDefault="001F17E4">
          <w:r>
            <w:t>∴△CPR</w:t>
          </w:r>
          <w:r>
            <w:t>的面积</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×PC×RD=</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r>
                  <w:rPr>
                    <w:rFonts w:ascii="Cambria Math" w:hAnsi="Cambria Math"/>
                    <w:sz w:val="32"/>
                  </w:rPr>
                  <m:t>﹣</m:t>
                </m:r>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r>
                  <w:rPr>
                    <w:rFonts w:ascii="Cambria Math" w:hAnsi="Cambria Math"/>
                    <w:sz w:val="32"/>
                  </w:rPr>
                  <m:t>x+</m:t>
                </m:r>
                <m:sSup>
                  <m:sSupPr>
                    <m:ctrlPr>
                      <w:rPr>
                        <w:rFonts w:ascii="Cambria Math" w:hAnsi="Cambria Math"/>
                      </w:rPr>
                    </m:ctrlPr>
                  </m:sSupPr>
                  <m:e>
                    <m:rad>
                      <m:radPr>
                        <m:degHide m:val="on"/>
                        <m:ctrlPr>
                          <w:rPr>
                            <w:rFonts w:ascii="Cambria Math" w:hAnsi="Cambria Math"/>
                          </w:rPr>
                        </m:ctrlPr>
                      </m:radPr>
                      <m:deg/>
                      <m:e>
                        <m:r>
                          <w:rPr>
                            <w:rFonts w:ascii="Cambria Math" w:hAnsi="Cambria Math"/>
                            <w:sz w:val="32"/>
                          </w:rPr>
                          <m:t>3</m:t>
                        </m:r>
                      </m:e>
                    </m:rad>
                    <m:r>
                      <w:rPr>
                        <w:rFonts w:ascii="Cambria Math" w:hAnsi="Cambria Math"/>
                        <w:sz w:val="32"/>
                      </w:rPr>
                      <m:t>x</m:t>
                    </m:r>
                  </m:e>
                  <m:sup>
                    <m:r>
                      <w:rPr>
                        <w:rFonts w:ascii="Cambria Math" w:hAnsi="Cambria Math"/>
                        <w:sz w:val="32"/>
                      </w:rPr>
                      <m:t>2</m:t>
                    </m:r>
                  </m:sup>
                </m:sSup>
              </m:num>
              <m:den>
                <m:r>
                  <w:rPr>
                    <w:rFonts w:ascii="Cambria Math" w:hAnsi="Cambria Math"/>
                    <w:sz w:val="32"/>
                  </w:rPr>
                  <m:t>4</m:t>
                </m:r>
              </m:den>
            </m:f>
          </m:oMath>
          <w:r>
            <w:t>．</w:t>
          </w:r>
        </w:p>
        <w:p w:rsidR="005D577D" w:rsidRDefault="001F17E4">
          <w:r>
            <w:t>∵△BPQ</w:t>
          </w:r>
          <w:r>
            <w:t>与</w:t>
          </w:r>
          <w:r>
            <w:t>△CPR</w:t>
          </w:r>
          <w:r>
            <w:t>的面积之和为</w:t>
          </w:r>
          <w:r>
            <w:t>y</w:t>
          </w:r>
          <w:r>
            <w:t>，</w:t>
          </w:r>
        </w:p>
        <w:p w:rsidR="005D577D" w:rsidRDefault="001F17E4">
          <w:r>
            <w:t>∴y=</w:t>
          </w:r>
          <m:oMath>
            <m:f>
              <m:fPr>
                <m:ctrlPr>
                  <w:rPr>
                    <w:rFonts w:ascii="Cambria Math" w:hAnsi="Cambria Math"/>
                  </w:rPr>
                </m:ctrlPr>
              </m:fPr>
              <m:num>
                <m:rad>
                  <m:radPr>
                    <m:degHide m:val="on"/>
                    <m:ctrlPr>
                      <w:rPr>
                        <w:rFonts w:ascii="Cambria Math" w:hAnsi="Cambria Math"/>
                      </w:rPr>
                    </m:ctrlPr>
                  </m:radPr>
                  <m:deg/>
                  <m:e>
                    <m:r>
                      <w:rPr>
                        <w:rFonts w:ascii="Cambria Math" w:hAnsi="Cambria Math"/>
                        <w:sz w:val="32"/>
                      </w:rPr>
                      <m:t>3</m:t>
                    </m:r>
                  </m:e>
                </m:rad>
              </m:num>
              <m:den>
                <m:r>
                  <w:rPr>
                    <w:rFonts w:ascii="Cambria Math" w:hAnsi="Cambria Math"/>
                    <w:sz w:val="32"/>
                  </w:rPr>
                  <m:t>8</m:t>
                </m:r>
              </m:den>
            </m:f>
          </m:oMath>
          <w:r>
            <w:t>（</w:t>
          </w:r>
          <w:r>
            <w:t>3x</w:t>
          </w:r>
          <w:r>
            <w:rPr>
              <w:sz w:val="24"/>
              <w:szCs w:val="24"/>
              <w:vertAlign w:val="superscript"/>
            </w:rPr>
            <w:t>2</w:t>
          </w:r>
          <w:r>
            <w:t>﹣</w:t>
          </w:r>
          <w:r>
            <w:t>4x+2</w:t>
          </w:r>
          <w:r>
            <w:t>）．</w:t>
          </w:r>
        </w:p>
        <w:p w:rsidR="005D577D" w:rsidRDefault="001F17E4">
          <w:r>
            <w:rPr>
              <w:color w:val="0000FF"/>
            </w:rPr>
            <w:t>点评：</w:t>
          </w:r>
          <w:r>
            <w:t>解决本题的关键是根据所给条件利用三角函数得到相应的三角形的各边的长．</w:t>
          </w:r>
        </w:p>
        <w:p w:rsidR="005D577D" w:rsidRDefault="001F17E4">
          <w:r>
            <w:t>12</w:t>
          </w:r>
          <w:r>
            <w:t>、已知</w:t>
          </w:r>
          <w:r>
            <w:t>x</w:t>
          </w:r>
          <w:r>
            <w:rPr>
              <w:sz w:val="24"/>
              <w:szCs w:val="24"/>
              <w:vertAlign w:val="subscript"/>
            </w:rPr>
            <w:t>1</w:t>
          </w:r>
          <w:r>
            <w:t>，</w:t>
          </w:r>
          <w:r>
            <w:t>x</w:t>
          </w:r>
          <w:r>
            <w:rPr>
              <w:sz w:val="24"/>
              <w:szCs w:val="24"/>
              <w:vertAlign w:val="subscript"/>
            </w:rPr>
            <w:t>2</w:t>
          </w:r>
          <w:r>
            <w:t>为方程</w:t>
          </w:r>
          <w:r>
            <w:t>x</w:t>
          </w:r>
          <w:r>
            <w:rPr>
              <w:sz w:val="24"/>
              <w:szCs w:val="24"/>
              <w:vertAlign w:val="superscript"/>
            </w:rPr>
            <w:t>2</w:t>
          </w:r>
          <w:r>
            <w:t>+4x+2=0</w:t>
          </w:r>
          <w:r>
            <w:t>的两实根，则</w:t>
          </w:r>
          <w:r>
            <w:t>x</w:t>
          </w:r>
          <w:r>
            <w:rPr>
              <w:sz w:val="24"/>
              <w:szCs w:val="24"/>
              <w:vertAlign w:val="subscript"/>
            </w:rPr>
            <w:t>1</w:t>
          </w:r>
          <w:r>
            <w:rPr>
              <w:sz w:val="24"/>
              <w:szCs w:val="24"/>
              <w:vertAlign w:val="superscript"/>
            </w:rPr>
            <w:t>3</w:t>
          </w:r>
          <w:r>
            <w:t>+14x</w:t>
          </w:r>
          <w:r>
            <w:rPr>
              <w:sz w:val="24"/>
              <w:szCs w:val="24"/>
              <w:vertAlign w:val="subscript"/>
            </w:rPr>
            <w:t>2</w:t>
          </w:r>
          <w:r>
            <w:t>+55=</w:t>
          </w:r>
          <w:r>
            <w:rPr>
              <w:u w:val="single"/>
            </w:rPr>
            <w:t xml:space="preserve">　</w:t>
          </w:r>
          <w:r>
            <w:rPr>
              <w:u w:val="single"/>
            </w:rPr>
            <w:t>7</w:t>
          </w:r>
          <w:r>
            <w:rPr>
              <w:u w:val="single"/>
            </w:rPr>
            <w:t xml:space="preserve">　</w:t>
          </w:r>
          <w:r>
            <w:t>．</w:t>
          </w:r>
        </w:p>
        <w:p w:rsidR="005D577D" w:rsidRDefault="001F17E4">
          <w:r>
            <w:rPr>
              <w:color w:val="0000FF"/>
            </w:rPr>
            <w:t>考点</w:t>
          </w:r>
          <w:r>
            <w:t>：根与系数的关系；代数式求值。</w:t>
          </w:r>
        </w:p>
        <w:p w:rsidR="005D577D" w:rsidRDefault="001F17E4">
          <w:r>
            <w:rPr>
              <w:color w:val="0000FF"/>
            </w:rPr>
            <w:t>专题</w:t>
          </w:r>
          <w:r>
            <w:t>：计算题；整体思想。</w:t>
          </w:r>
        </w:p>
        <w:p w:rsidR="005D577D" w:rsidRDefault="001F17E4">
          <w:r>
            <w:rPr>
              <w:color w:val="0000FF"/>
            </w:rPr>
            <w:t>分析：</w:t>
          </w:r>
          <w:r>
            <w:t>由于</w:t>
          </w:r>
          <w:r>
            <w:t>x</w:t>
          </w:r>
          <w:r>
            <w:rPr>
              <w:sz w:val="24"/>
              <w:szCs w:val="24"/>
              <w:vertAlign w:val="subscript"/>
            </w:rPr>
            <w:t>1</w:t>
          </w:r>
          <w:r>
            <w:t>，</w:t>
          </w:r>
          <w:r>
            <w:t>x</w:t>
          </w:r>
          <w:r>
            <w:rPr>
              <w:sz w:val="24"/>
              <w:szCs w:val="24"/>
              <w:vertAlign w:val="subscript"/>
            </w:rPr>
            <w:t>2</w:t>
          </w:r>
          <w:r>
            <w:t>为方程</w:t>
          </w:r>
          <w:r>
            <w:t>x</w:t>
          </w:r>
          <w:r>
            <w:rPr>
              <w:sz w:val="24"/>
              <w:szCs w:val="24"/>
              <w:vertAlign w:val="superscript"/>
            </w:rPr>
            <w:t>2</w:t>
          </w:r>
          <w:r>
            <w:t>+4x+2=0</w:t>
          </w:r>
          <w:r>
            <w:t>的两实根，由此得到</w:t>
          </w:r>
          <w:r>
            <w:t>x</w:t>
          </w:r>
          <w:r>
            <w:rPr>
              <w:sz w:val="24"/>
              <w:szCs w:val="24"/>
              <w:vertAlign w:val="subscript"/>
            </w:rPr>
            <w:t>1</w:t>
          </w:r>
          <w:r>
            <w:rPr>
              <w:sz w:val="24"/>
              <w:szCs w:val="24"/>
              <w:vertAlign w:val="superscript"/>
            </w:rPr>
            <w:t>2</w:t>
          </w:r>
          <w:r>
            <w:t>+4x</w:t>
          </w:r>
          <w:r>
            <w:rPr>
              <w:sz w:val="24"/>
              <w:szCs w:val="24"/>
              <w:vertAlign w:val="subscript"/>
            </w:rPr>
            <w:t>1</w:t>
          </w:r>
          <w:r>
            <w:t>+2=0</w:t>
          </w:r>
          <w:r>
            <w:t>，</w:t>
          </w:r>
          <w:r>
            <w:t>x</w:t>
          </w:r>
          <w:r>
            <w:rPr>
              <w:sz w:val="24"/>
              <w:szCs w:val="24"/>
              <w:vertAlign w:val="subscript"/>
            </w:rPr>
            <w:t>1</w:t>
          </w:r>
          <w:r>
            <w:t>+x</w:t>
          </w:r>
          <w:r>
            <w:rPr>
              <w:sz w:val="24"/>
              <w:szCs w:val="24"/>
              <w:vertAlign w:val="subscript"/>
            </w:rPr>
            <w:t>2</w:t>
          </w:r>
          <w:r>
            <w:t>=</w:t>
          </w:r>
          <w:r>
            <w:t>﹣</w:t>
          </w:r>
          <w:r>
            <w:t>4</w:t>
          </w:r>
          <w:r>
            <w:t>，</w:t>
          </w:r>
          <w:r>
            <w:t>x</w:t>
          </w:r>
          <w:r>
            <w:rPr>
              <w:sz w:val="24"/>
              <w:szCs w:val="24"/>
              <w:vertAlign w:val="subscript"/>
            </w:rPr>
            <w:t>1</w:t>
          </w:r>
          <w:r>
            <w:t>•x</w:t>
          </w:r>
          <w:r>
            <w:rPr>
              <w:sz w:val="24"/>
              <w:szCs w:val="24"/>
              <w:vertAlign w:val="subscript"/>
            </w:rPr>
            <w:t>2</w:t>
          </w:r>
          <w:r>
            <w:t>=2</w:t>
          </w:r>
          <w:r>
            <w:t>，而</w:t>
          </w:r>
          <w:r>
            <w:t>x</w:t>
          </w:r>
          <w:r>
            <w:rPr>
              <w:sz w:val="24"/>
              <w:szCs w:val="24"/>
              <w:vertAlign w:val="subscript"/>
            </w:rPr>
            <w:t>1</w:t>
          </w:r>
          <w:r>
            <w:rPr>
              <w:sz w:val="24"/>
              <w:szCs w:val="24"/>
              <w:vertAlign w:val="superscript"/>
            </w:rPr>
            <w:t>3</w:t>
          </w:r>
          <w:r>
            <w:t>=x</w:t>
          </w:r>
          <w:r>
            <w:rPr>
              <w:sz w:val="24"/>
              <w:szCs w:val="24"/>
              <w:vertAlign w:val="subscript"/>
            </w:rPr>
            <w:t>1</w:t>
          </w:r>
          <w:r>
            <w:rPr>
              <w:sz w:val="24"/>
              <w:szCs w:val="24"/>
              <w:vertAlign w:val="superscript"/>
            </w:rPr>
            <w:t>2</w:t>
          </w:r>
          <w:r>
            <w:t>•x</w:t>
          </w:r>
          <w:r>
            <w:rPr>
              <w:sz w:val="24"/>
              <w:szCs w:val="24"/>
              <w:vertAlign w:val="subscript"/>
            </w:rPr>
            <w:t>1</w:t>
          </w:r>
          <w:r>
            <w:t>，然后代入所求代数式即可求解．</w:t>
          </w:r>
        </w:p>
        <w:p w:rsidR="005D577D" w:rsidRDefault="001F17E4">
          <w:r>
            <w:rPr>
              <w:color w:val="0000FF"/>
            </w:rPr>
            <w:t>解答：</w:t>
          </w:r>
          <w:r>
            <w:t>解：</w:t>
          </w:r>
          <w:r>
            <w:t>∵x</w:t>
          </w:r>
          <w:r>
            <w:rPr>
              <w:sz w:val="24"/>
              <w:szCs w:val="24"/>
              <w:vertAlign w:val="subscript"/>
            </w:rPr>
            <w:t>1</w:t>
          </w:r>
          <w:r>
            <w:t>，</w:t>
          </w:r>
          <w:r>
            <w:t>x</w:t>
          </w:r>
          <w:r>
            <w:rPr>
              <w:sz w:val="24"/>
              <w:szCs w:val="24"/>
              <w:vertAlign w:val="subscript"/>
            </w:rPr>
            <w:t>2</w:t>
          </w:r>
          <w:r>
            <w:t>为方程</w:t>
          </w:r>
          <w:r>
            <w:t>x</w:t>
          </w:r>
          <w:r>
            <w:rPr>
              <w:sz w:val="24"/>
              <w:szCs w:val="24"/>
              <w:vertAlign w:val="superscript"/>
            </w:rPr>
            <w:t>2</w:t>
          </w:r>
          <w:r>
            <w:t>+4x+2=0</w:t>
          </w:r>
          <w:r>
            <w:t>的两实根，</w:t>
          </w:r>
        </w:p>
        <w:p w:rsidR="005D577D" w:rsidRDefault="001F17E4">
          <w:r>
            <w:t>∴x</w:t>
          </w:r>
          <w:r>
            <w:rPr>
              <w:sz w:val="24"/>
              <w:szCs w:val="24"/>
              <w:vertAlign w:val="subscript"/>
            </w:rPr>
            <w:t>1</w:t>
          </w:r>
          <w:r>
            <w:rPr>
              <w:sz w:val="24"/>
              <w:szCs w:val="24"/>
              <w:vertAlign w:val="superscript"/>
            </w:rPr>
            <w:t>2</w:t>
          </w:r>
          <w:r>
            <w:t>+4x</w:t>
          </w:r>
          <w:r>
            <w:rPr>
              <w:sz w:val="24"/>
              <w:szCs w:val="24"/>
              <w:vertAlign w:val="subscript"/>
            </w:rPr>
            <w:t>1</w:t>
          </w:r>
          <w:r>
            <w:t>+2=0</w:t>
          </w:r>
          <w:r>
            <w:t>，</w:t>
          </w:r>
          <w:r>
            <w:t>x</w:t>
          </w:r>
          <w:r>
            <w:rPr>
              <w:sz w:val="24"/>
              <w:szCs w:val="24"/>
              <w:vertAlign w:val="subscript"/>
            </w:rPr>
            <w:t>1</w:t>
          </w:r>
          <w:r>
            <w:t>+x</w:t>
          </w:r>
          <w:r>
            <w:rPr>
              <w:sz w:val="24"/>
              <w:szCs w:val="24"/>
              <w:vertAlign w:val="subscript"/>
            </w:rPr>
            <w:t>2</w:t>
          </w:r>
          <w:r>
            <w:t>=</w:t>
          </w:r>
          <w:r>
            <w:t>﹣</w:t>
          </w:r>
          <w:r>
            <w:t>4</w:t>
          </w:r>
          <w:r>
            <w:t>，</w:t>
          </w:r>
          <w:r>
            <w:t>x</w:t>
          </w:r>
          <w:r>
            <w:rPr>
              <w:sz w:val="24"/>
              <w:szCs w:val="24"/>
              <w:vertAlign w:val="subscript"/>
            </w:rPr>
            <w:t>1</w:t>
          </w:r>
          <w:r>
            <w:t>•x</w:t>
          </w:r>
          <w:r>
            <w:rPr>
              <w:sz w:val="24"/>
              <w:szCs w:val="24"/>
              <w:vertAlign w:val="subscript"/>
            </w:rPr>
            <w:t>2</w:t>
          </w:r>
          <w:r>
            <w:t>=2</w:t>
          </w:r>
          <w:r>
            <w:t>，</w:t>
          </w:r>
        </w:p>
        <w:p w:rsidR="005D577D" w:rsidRDefault="001F17E4">
          <w:r>
            <w:t>∴x</w:t>
          </w:r>
          <w:r>
            <w:rPr>
              <w:sz w:val="24"/>
              <w:szCs w:val="24"/>
              <w:vertAlign w:val="subscript"/>
            </w:rPr>
            <w:t>1</w:t>
          </w:r>
          <w:r>
            <w:rPr>
              <w:sz w:val="24"/>
              <w:szCs w:val="24"/>
              <w:vertAlign w:val="superscript"/>
            </w:rPr>
            <w:t>2</w:t>
          </w:r>
          <w:r>
            <w:t>=</w:t>
          </w:r>
          <w:r>
            <w:t>﹣</w:t>
          </w:r>
          <w:r>
            <w:t>4x</w:t>
          </w:r>
          <w:r>
            <w:rPr>
              <w:sz w:val="24"/>
              <w:szCs w:val="24"/>
              <w:vertAlign w:val="subscript"/>
            </w:rPr>
            <w:t>1</w:t>
          </w:r>
          <w:r>
            <w:t>﹣</w:t>
          </w:r>
          <w:r>
            <w:t>2</w:t>
          </w:r>
          <w:r>
            <w:t>，</w:t>
          </w:r>
        </w:p>
        <w:p w:rsidR="005D577D" w:rsidRDefault="001F17E4">
          <w:r>
            <w:t>而</w:t>
          </w:r>
          <w:r>
            <w:t>x</w:t>
          </w:r>
          <w:r>
            <w:rPr>
              <w:sz w:val="24"/>
              <w:szCs w:val="24"/>
              <w:vertAlign w:val="subscript"/>
            </w:rPr>
            <w:t>1</w:t>
          </w:r>
          <w:r>
            <w:rPr>
              <w:sz w:val="24"/>
              <w:szCs w:val="24"/>
              <w:vertAlign w:val="superscript"/>
            </w:rPr>
            <w:t>3</w:t>
          </w:r>
          <w:r>
            <w:t>=x</w:t>
          </w:r>
          <w:r>
            <w:rPr>
              <w:sz w:val="24"/>
              <w:szCs w:val="24"/>
              <w:vertAlign w:val="subscript"/>
            </w:rPr>
            <w:t>1</w:t>
          </w:r>
          <w:r>
            <w:rPr>
              <w:sz w:val="24"/>
              <w:szCs w:val="24"/>
              <w:vertAlign w:val="superscript"/>
            </w:rPr>
            <w:t>2</w:t>
          </w:r>
          <w:r>
            <w:t>•x</w:t>
          </w:r>
          <w:r>
            <w:rPr>
              <w:sz w:val="24"/>
              <w:szCs w:val="24"/>
              <w:vertAlign w:val="subscript"/>
            </w:rPr>
            <w:t>1</w:t>
          </w:r>
          <w:r>
            <w:t>，</w:t>
          </w:r>
        </w:p>
        <w:p w:rsidR="005D577D" w:rsidRDefault="001F17E4">
          <w:r>
            <w:t>∴x</w:t>
          </w:r>
          <w:r>
            <w:rPr>
              <w:sz w:val="24"/>
              <w:szCs w:val="24"/>
              <w:vertAlign w:val="subscript"/>
            </w:rPr>
            <w:t>1</w:t>
          </w:r>
          <w:r>
            <w:rPr>
              <w:sz w:val="24"/>
              <w:szCs w:val="24"/>
              <w:vertAlign w:val="superscript"/>
            </w:rPr>
            <w:t>3</w:t>
          </w:r>
          <w:r>
            <w:t>+14x</w:t>
          </w:r>
          <w:r>
            <w:rPr>
              <w:sz w:val="24"/>
              <w:szCs w:val="24"/>
              <w:vertAlign w:val="subscript"/>
            </w:rPr>
            <w:t>2</w:t>
          </w:r>
          <w:r>
            <w:t>+55</w:t>
          </w:r>
        </w:p>
        <w:p w:rsidR="005D577D" w:rsidRDefault="001F17E4">
          <w:r>
            <w:t>=x</w:t>
          </w:r>
          <w:r>
            <w:rPr>
              <w:sz w:val="24"/>
              <w:szCs w:val="24"/>
              <w:vertAlign w:val="subscript"/>
            </w:rPr>
            <w:t>1</w:t>
          </w:r>
          <w:r>
            <w:rPr>
              <w:sz w:val="24"/>
              <w:szCs w:val="24"/>
              <w:vertAlign w:val="superscript"/>
            </w:rPr>
            <w:t>2</w:t>
          </w:r>
          <w:r>
            <w:t>•x</w:t>
          </w:r>
          <w:r>
            <w:rPr>
              <w:sz w:val="24"/>
              <w:szCs w:val="24"/>
              <w:vertAlign w:val="subscript"/>
            </w:rPr>
            <w:t>1</w:t>
          </w:r>
          <w:r>
            <w:t>+14x</w:t>
          </w:r>
          <w:r>
            <w:rPr>
              <w:sz w:val="24"/>
              <w:szCs w:val="24"/>
              <w:vertAlign w:val="subscript"/>
            </w:rPr>
            <w:t>2</w:t>
          </w:r>
          <w:r>
            <w:t>+55</w:t>
          </w:r>
        </w:p>
        <w:p w:rsidR="005D577D" w:rsidRDefault="001F17E4">
          <w:r>
            <w:t>=</w:t>
          </w:r>
          <w:r>
            <w:t>（﹣</w:t>
          </w:r>
          <w:r>
            <w:t>4x</w:t>
          </w:r>
          <w:r>
            <w:rPr>
              <w:sz w:val="24"/>
              <w:szCs w:val="24"/>
              <w:vertAlign w:val="subscript"/>
            </w:rPr>
            <w:t>1</w:t>
          </w:r>
          <w:r>
            <w:t>﹣</w:t>
          </w:r>
          <w:r>
            <w:t>2</w:t>
          </w:r>
          <w:r>
            <w:t>）</w:t>
          </w:r>
          <w:r>
            <w:t>•x</w:t>
          </w:r>
          <w:r>
            <w:rPr>
              <w:sz w:val="24"/>
              <w:szCs w:val="24"/>
              <w:vertAlign w:val="subscript"/>
            </w:rPr>
            <w:t>1</w:t>
          </w:r>
          <w:r>
            <w:t>+14x</w:t>
          </w:r>
          <w:r>
            <w:rPr>
              <w:sz w:val="24"/>
              <w:szCs w:val="24"/>
              <w:vertAlign w:val="subscript"/>
            </w:rPr>
            <w:t>2</w:t>
          </w:r>
          <w:r>
            <w:t>+55</w:t>
          </w:r>
        </w:p>
        <w:p w:rsidR="005D577D" w:rsidRDefault="001F17E4">
          <w:r>
            <w:t>=</w:t>
          </w:r>
          <w:r>
            <w:t>﹣</w:t>
          </w:r>
          <w:r>
            <w:t>4x</w:t>
          </w:r>
          <w:r>
            <w:rPr>
              <w:sz w:val="24"/>
              <w:szCs w:val="24"/>
              <w:vertAlign w:val="subscript"/>
            </w:rPr>
            <w:t>1</w:t>
          </w:r>
          <w:r>
            <w:rPr>
              <w:sz w:val="24"/>
              <w:szCs w:val="24"/>
              <w:vertAlign w:val="superscript"/>
            </w:rPr>
            <w:t>2</w:t>
          </w:r>
          <w:r>
            <w:t>﹣</w:t>
          </w:r>
          <w:r>
            <w:t>2x</w:t>
          </w:r>
          <w:r>
            <w:rPr>
              <w:sz w:val="24"/>
              <w:szCs w:val="24"/>
              <w:vertAlign w:val="subscript"/>
            </w:rPr>
            <w:t>1</w:t>
          </w:r>
          <w:r>
            <w:t>+14x</w:t>
          </w:r>
          <w:r>
            <w:rPr>
              <w:sz w:val="24"/>
              <w:szCs w:val="24"/>
              <w:vertAlign w:val="subscript"/>
            </w:rPr>
            <w:t>2</w:t>
          </w:r>
          <w:r>
            <w:t>+55</w:t>
          </w:r>
        </w:p>
        <w:p w:rsidR="005D577D" w:rsidRDefault="001F17E4">
          <w:r>
            <w:t>=</w:t>
          </w:r>
          <w:r>
            <w:t>﹣</w:t>
          </w:r>
          <w:r>
            <w:t>4</w:t>
          </w:r>
          <w:r>
            <w:t>（﹣</w:t>
          </w:r>
          <w:r>
            <w:t>4x</w:t>
          </w:r>
          <w:r>
            <w:rPr>
              <w:sz w:val="24"/>
              <w:szCs w:val="24"/>
              <w:vertAlign w:val="subscript"/>
            </w:rPr>
            <w:t>1</w:t>
          </w:r>
          <w:r>
            <w:t>﹣</w:t>
          </w:r>
          <w:r>
            <w:t>2</w:t>
          </w:r>
          <w:r>
            <w:t>）﹣</w:t>
          </w:r>
          <w:r>
            <w:t>2x</w:t>
          </w:r>
          <w:r>
            <w:rPr>
              <w:sz w:val="24"/>
              <w:szCs w:val="24"/>
              <w:vertAlign w:val="subscript"/>
            </w:rPr>
            <w:t>1</w:t>
          </w:r>
          <w:r>
            <w:t>+14x</w:t>
          </w:r>
          <w:r>
            <w:rPr>
              <w:sz w:val="24"/>
              <w:szCs w:val="24"/>
              <w:vertAlign w:val="subscript"/>
            </w:rPr>
            <w:t>2</w:t>
          </w:r>
          <w:r>
            <w:t>+55</w:t>
          </w:r>
        </w:p>
        <w:p w:rsidR="005D577D" w:rsidRDefault="001F17E4">
          <w:r>
            <w:t>=14</w:t>
          </w:r>
          <w:r>
            <w:t>（</w:t>
          </w:r>
          <w:r>
            <w:t>x</w:t>
          </w:r>
          <w:r>
            <w:rPr>
              <w:sz w:val="24"/>
              <w:szCs w:val="24"/>
              <w:vertAlign w:val="subscript"/>
            </w:rPr>
            <w:t>1</w:t>
          </w:r>
          <w:r>
            <w:t>+x</w:t>
          </w:r>
          <w:r>
            <w:rPr>
              <w:sz w:val="24"/>
              <w:szCs w:val="24"/>
              <w:vertAlign w:val="subscript"/>
            </w:rPr>
            <w:t>2</w:t>
          </w:r>
          <w:r>
            <w:t>）</w:t>
          </w:r>
          <w:r>
            <w:t>+8+55</w:t>
          </w:r>
        </w:p>
        <w:p w:rsidR="005D577D" w:rsidRDefault="001F17E4">
          <w:r>
            <w:t>=14×</w:t>
          </w:r>
          <w:r>
            <w:t>（﹣</w:t>
          </w:r>
          <w:r>
            <w:t>4</w:t>
          </w:r>
          <w:r>
            <w:t>）</w:t>
          </w:r>
          <w:r>
            <w:t>+63</w:t>
          </w:r>
        </w:p>
        <w:p w:rsidR="005D577D" w:rsidRDefault="001F17E4">
          <w:r>
            <w:t>=7</w:t>
          </w:r>
          <w:r>
            <w:t>．</w:t>
          </w:r>
        </w:p>
        <w:p w:rsidR="005D577D" w:rsidRDefault="001F17E4">
          <w:r>
            <w:t>故答案为：</w:t>
          </w:r>
          <w:r>
            <w:t>7</w:t>
          </w:r>
          <w:r>
            <w:t>．</w:t>
          </w:r>
        </w:p>
        <w:p w:rsidR="005D577D" w:rsidRDefault="001F17E4">
          <w:r>
            <w:rPr>
              <w:color w:val="0000FF"/>
            </w:rPr>
            <w:t>点评：</w:t>
          </w:r>
          <w:r>
            <w:t>此题主要考查了根与系数的关系，将根与系数的关系与代数式变形相结合解题是一种经常使用的解题方法．</w:t>
          </w:r>
        </w:p>
        <w:p w:rsidR="005D577D" w:rsidRDefault="001F17E4">
          <w:r>
            <w:t>13</w:t>
          </w:r>
          <w:r>
            <w:t>、小明、小林和小颖共解出</w:t>
          </w:r>
          <w:r>
            <w:t>100</w:t>
          </w:r>
          <w:r>
            <w:t>道数学题，每人都解出了其中的</w:t>
          </w:r>
          <w:r>
            <w:t>60</w:t>
          </w:r>
          <w:r>
            <w:t>道，如果将其中只有</w:t>
          </w:r>
          <w:r>
            <w:t>1</w:t>
          </w:r>
          <w:r>
            <w:t>人解出的题叫做难题，</w:t>
          </w:r>
          <w:r>
            <w:t>2</w:t>
          </w:r>
          <w:r>
            <w:t>人解出的题叫做中档题，</w:t>
          </w:r>
          <w:r>
            <w:t>3</w:t>
          </w:r>
          <w:r>
            <w:t>人都解出的题叫做容易题，那么难题比容易题多</w:t>
          </w:r>
          <w:r>
            <w:rPr>
              <w:u w:val="single"/>
            </w:rPr>
            <w:t xml:space="preserve">　</w:t>
          </w:r>
          <w:r>
            <w:rPr>
              <w:u w:val="single"/>
            </w:rPr>
            <w:t>20</w:t>
          </w:r>
          <w:r>
            <w:rPr>
              <w:u w:val="single"/>
            </w:rPr>
            <w:t xml:space="preserve">　</w:t>
          </w:r>
          <w:r>
            <w:t>道．</w:t>
          </w:r>
        </w:p>
        <w:p w:rsidR="005D577D" w:rsidRDefault="001F17E4">
          <w:r>
            <w:rPr>
              <w:color w:val="0000FF"/>
            </w:rPr>
            <w:t>考点</w:t>
          </w:r>
          <w:r>
            <w:t>：二元一次方程组的应用。</w:t>
          </w:r>
        </w:p>
        <w:p w:rsidR="005D577D" w:rsidRDefault="001F17E4">
          <w:r>
            <w:rPr>
              <w:color w:val="0000FF"/>
            </w:rPr>
            <w:t>分析：</w:t>
          </w:r>
          <w:r>
            <w:t>本题可设</w:t>
          </w:r>
          <w:r>
            <w:t>x</w:t>
          </w:r>
          <w:r>
            <w:t>道难题，</w:t>
          </w:r>
          <w:r>
            <w:t>y</w:t>
          </w:r>
          <w:r>
            <w:t>道中档题，</w:t>
          </w:r>
          <w:r>
            <w:t>z</w:t>
          </w:r>
          <w:r>
            <w:t>道容易题，因为小明、小林和小颖共解出</w:t>
          </w:r>
          <w:r>
            <w:t>100</w:t>
          </w:r>
          <w:r>
            <w:t>道数学题，所以</w:t>
          </w:r>
          <w:r>
            <w:t>x+y+z=100①</w:t>
          </w:r>
          <w:r>
            <w:t>，又因每人都解出了其中的</w:t>
          </w:r>
          <w:r>
            <w:t>60</w:t>
          </w:r>
          <w:r>
            <w:t>道，只有</w:t>
          </w:r>
          <w:r>
            <w:t>1</w:t>
          </w:r>
          <w:r>
            <w:t>人解出的题叫做难题，</w:t>
          </w:r>
          <w:r>
            <w:t>2</w:t>
          </w:r>
          <w:r>
            <w:t>人解出的题叫做中档题，</w:t>
          </w:r>
          <w:r>
            <w:t>3</w:t>
          </w:r>
          <w:r>
            <w:t>人都解出的题叫做容易题，所以有</w:t>
          </w:r>
          <w:r>
            <w:t>x+2y+3z=180②</w:t>
          </w:r>
          <w:r>
            <w:t>，</w:t>
          </w:r>
          <w:r>
            <w:t>①×2</w:t>
          </w:r>
          <w:r>
            <w:t>﹣</w:t>
          </w:r>
          <w:r>
            <w:t>②</w:t>
          </w:r>
          <w:r>
            <w:t>，得</w:t>
          </w:r>
          <w:r>
            <w:t>x</w:t>
          </w:r>
          <w:r>
            <w:t>﹣</w:t>
          </w:r>
          <w:r>
            <w:t>z=20</w:t>
          </w:r>
          <w:r>
            <w:t>，所以难题比容易题多</w:t>
          </w:r>
          <w:r>
            <w:t>20</w:t>
          </w:r>
          <w:r>
            <w:t>道．</w:t>
          </w:r>
        </w:p>
        <w:p w:rsidR="005D577D" w:rsidRDefault="001F17E4">
          <w:r>
            <w:rPr>
              <w:color w:val="0000FF"/>
            </w:rPr>
            <w:t>解答：</w:t>
          </w:r>
          <w:r>
            <w:t>解：设</w:t>
          </w:r>
          <w:r>
            <w:t>x</w:t>
          </w:r>
          <w:r>
            <w:t>道难题，</w:t>
          </w:r>
          <w:r>
            <w:t>y</w:t>
          </w:r>
          <w:r>
            <w:t>道中档题，</w:t>
          </w:r>
          <w:r>
            <w:t>z</w:t>
          </w:r>
          <w:r>
            <w:t>道容易题．</w:t>
          </w:r>
        </w:p>
        <w:p w:rsidR="005D577D" w:rsidRDefault="001F17E4">
          <w:r>
            <w:t>x+y+z=100①</w:t>
          </w:r>
        </w:p>
        <w:p w:rsidR="005D577D" w:rsidRDefault="001F17E4">
          <w:r>
            <w:t>x+2y+3z=180②</w:t>
          </w:r>
        </w:p>
        <w:p w:rsidR="005D577D" w:rsidRDefault="001F17E4">
          <w:r>
            <w:t>①×2</w:t>
          </w:r>
          <w:r>
            <w:t>﹣</w:t>
          </w:r>
          <w:r>
            <w:t>②</w:t>
          </w:r>
          <w:r>
            <w:t>，得</w:t>
          </w:r>
          <w:r>
            <w:t>x</w:t>
          </w:r>
          <w:r>
            <w:t>﹣</w:t>
          </w:r>
          <w:r>
            <w:t>z=20</w:t>
          </w:r>
          <w:r>
            <w:t>，</w:t>
          </w:r>
        </w:p>
        <w:p w:rsidR="005D577D" w:rsidRDefault="001F17E4">
          <w:r>
            <w:lastRenderedPageBreak/>
            <w:t>∴</w:t>
          </w:r>
          <w:r>
            <w:t>难题比容易题多</w:t>
          </w:r>
          <w:r>
            <w:t>20</w:t>
          </w:r>
          <w:r>
            <w:t>道．</w:t>
          </w:r>
        </w:p>
        <w:p w:rsidR="005D577D" w:rsidRDefault="001F17E4">
          <w:r>
            <w:t>故填</w:t>
          </w:r>
          <w:r>
            <w:t>20</w:t>
          </w:r>
          <w:r>
            <w:t>．</w:t>
          </w:r>
        </w:p>
        <w:p w:rsidR="005D577D" w:rsidRDefault="001F17E4">
          <w:r>
            <w:rPr>
              <w:color w:val="0000FF"/>
            </w:rPr>
            <w:t>点评：</w:t>
          </w:r>
          <w:r>
            <w:t>此类题</w:t>
          </w:r>
          <w:r>
            <w:t>目的解决需仔细分析题意，进而利用方程组来求出答案．</w:t>
          </w:r>
        </w:p>
        <w:p w:rsidR="005D577D" w:rsidRDefault="001F17E4">
          <w:r>
            <w:t>三、解答题（共</w:t>
          </w:r>
          <w:r>
            <w:t>6</w:t>
          </w:r>
          <w:r>
            <w:t>小题，满分</w:t>
          </w:r>
          <w:r>
            <w:t>72</w:t>
          </w:r>
          <w:r>
            <w:t>分）</w:t>
          </w:r>
        </w:p>
        <w:p w:rsidR="005D577D" w:rsidRDefault="001F17E4">
          <w:r>
            <w:t>14</w:t>
          </w:r>
          <w:r>
            <w:t>、在</w:t>
          </w:r>
          <w:r>
            <w:t>△ABC</w:t>
          </w:r>
          <w:r>
            <w:t>中，</w:t>
          </w:r>
          <w:r>
            <w:t>AB=AC</w:t>
          </w:r>
          <w:r>
            <w:t>，</w:t>
          </w:r>
          <w:r>
            <w:t>∠A=45°</w:t>
          </w:r>
          <w:r>
            <w:t>，</w:t>
          </w:r>
          <w:r>
            <w:t>AC</w:t>
          </w:r>
          <w:r>
            <w:t>的垂直平分线分别交</w:t>
          </w:r>
          <w:r>
            <w:t>AB</w:t>
          </w:r>
          <w:r>
            <w:t>、</w:t>
          </w:r>
          <w:r>
            <w:t>AC</w:t>
          </w:r>
          <w:r>
            <w:t>于</w:t>
          </w:r>
          <w:r>
            <w:t>D</w:t>
          </w:r>
          <w:r>
            <w:t>、</w:t>
          </w:r>
          <w:r>
            <w:t>E</w:t>
          </w:r>
          <w:r>
            <w:t>两点，连接</w:t>
          </w:r>
          <w:r>
            <w:t>CD</w:t>
          </w:r>
          <w:r>
            <w:t>，如果</w:t>
          </w:r>
          <w:r>
            <w:t>AD=1</w:t>
          </w:r>
          <w:r>
            <w:t>，求：</w:t>
          </w:r>
          <w:r>
            <w:t>tan∠BCD</w:t>
          </w:r>
          <w:r>
            <w:t>的值．</w:t>
          </w:r>
        </w:p>
        <w:p w:rsidR="005D577D" w:rsidRDefault="001F17E4">
          <w:r>
            <w:rPr>
              <w:color w:val="0000FF"/>
            </w:rPr>
            <w:t>考点</w:t>
          </w:r>
          <w:r>
            <w:t>：线段垂直平分线的性质；等腰三角形的性质；锐角三角函数的定义；解直角三角形。</w:t>
          </w:r>
        </w:p>
        <w:p w:rsidR="005D577D" w:rsidRDefault="001F17E4">
          <w:r>
            <w:rPr>
              <w:color w:val="0000FF"/>
            </w:rPr>
            <w:t>专题</w:t>
          </w:r>
          <w:r>
            <w:t>：计算题。</w:t>
          </w:r>
        </w:p>
        <w:p w:rsidR="005D577D" w:rsidRDefault="001F17E4">
          <w:r>
            <w:rPr>
              <w:color w:val="0000FF"/>
            </w:rPr>
            <w:t>分析：</w:t>
          </w:r>
          <w:r>
            <w:t>首先利用线段垂直平分线的性质得出</w:t>
          </w:r>
          <w:r>
            <w:t>∠A=∠ACD⇒AD=DC=1</w:t>
          </w:r>
          <w:r>
            <w:t>；</w:t>
          </w:r>
        </w:p>
        <w:p w:rsidR="005D577D" w:rsidRDefault="001F17E4">
          <w:r>
            <w:t>根据</w:t>
          </w:r>
          <w:r>
            <w:t>AB=AC</w:t>
          </w:r>
          <w:r>
            <w:t>求出</w:t>
          </w:r>
          <w:r>
            <w:t>BD</w:t>
          </w:r>
          <w:r>
            <w:t>长即可求解．</w:t>
          </w:r>
        </w:p>
        <w:p w:rsidR="005D577D" w:rsidRDefault="001F17E4">
          <w:r>
            <w:rPr>
              <w:color w:val="0000FF"/>
            </w:rPr>
            <w:t>解答：</w:t>
          </w:r>
          <w:r>
            <w:t>解：</w:t>
          </w:r>
          <w:r>
            <w:t>∵DE</w:t>
          </w:r>
          <w:r>
            <w:t>垂直平分</w:t>
          </w:r>
          <w:r>
            <w:t>AC</w:t>
          </w:r>
          <w:r>
            <w:t>，</w:t>
          </w:r>
        </w:p>
        <w:p w:rsidR="005D577D" w:rsidRDefault="001F17E4">
          <w:r>
            <w:t>∴AD=CD</w:t>
          </w:r>
          <w:r>
            <w:t>，</w:t>
          </w:r>
          <w:r>
            <w:t>∠A=∠ACD=45°</w:t>
          </w:r>
          <w:r>
            <w:t>，</w:t>
          </w:r>
        </w:p>
        <w:p w:rsidR="005D577D" w:rsidRDefault="001F17E4">
          <w:r>
            <w:t>∴∠</w:t>
          </w:r>
          <w:r>
            <w:t>ADC=∠BDC=90°</w:t>
          </w:r>
          <w:r>
            <w:t>．</w:t>
          </w:r>
        </w:p>
        <w:p w:rsidR="005D577D" w:rsidRDefault="001F17E4">
          <w:r>
            <w:t>∵AD=CD=1</w:t>
          </w:r>
          <w:r>
            <w:t>，</w:t>
          </w:r>
        </w:p>
        <w:p w:rsidR="005D577D" w:rsidRDefault="001F17E4">
          <w:r>
            <w:t>∴AC=AB=</w:t>
          </w:r>
          <m:oMath>
            <m:rad>
              <m:radPr>
                <m:degHide m:val="on"/>
                <m:ctrlPr>
                  <w:rPr>
                    <w:rFonts w:ascii="Cambria Math" w:hAnsi="Cambria Math"/>
                  </w:rPr>
                </m:ctrlPr>
              </m:radPr>
              <m:deg/>
              <m:e>
                <m:r>
                  <w:rPr>
                    <w:rFonts w:ascii="Cambria Math" w:hAnsi="Cambria Math"/>
                    <w:sz w:val="32"/>
                  </w:rPr>
                  <m:t>2</m:t>
                </m:r>
              </m:e>
            </m:rad>
          </m:oMath>
          <w:r>
            <w:t>，</w:t>
          </w:r>
        </w:p>
        <w:p w:rsidR="005D577D" w:rsidRDefault="001F17E4">
          <m:oMath>
            <m:r>
              <w:rPr>
                <w:rFonts w:ascii="Cambria Math" w:hAnsi="Cambria Math"/>
                <w:sz w:val="32"/>
              </w:rPr>
              <m:t>BD</m:t>
            </m:r>
            <m:r>
              <w:rPr>
                <w:rFonts w:ascii="Cambria Math" w:hAnsi="Cambria Math"/>
                <w:sz w:val="32"/>
              </w:rPr>
              <m:t>=</m:t>
            </m:r>
            <m:rad>
              <m:radPr>
                <m:degHide m:val="on"/>
                <m:ctrlPr>
                  <w:rPr>
                    <w:rFonts w:ascii="Cambria Math" w:hAnsi="Cambria Math"/>
                  </w:rPr>
                </m:ctrlPr>
              </m:radPr>
              <m:deg/>
              <m:e>
                <m:r>
                  <w:rPr>
                    <w:rFonts w:ascii="Cambria Math" w:hAnsi="Cambria Math"/>
                    <w:sz w:val="32"/>
                  </w:rPr>
                  <m:t>2</m:t>
                </m:r>
              </m:e>
            </m:rad>
            <m:r>
              <w:rPr>
                <w:rFonts w:ascii="Cambria Math" w:hAnsi="Cambria Math"/>
                <w:sz w:val="32"/>
              </w:rPr>
              <m:t>﹣</m:t>
            </m:r>
            <m:r>
              <w:rPr>
                <w:rFonts w:ascii="Cambria Math" w:hAnsi="Cambria Math"/>
                <w:sz w:val="32"/>
              </w:rPr>
              <m:t>1</m:t>
            </m:r>
          </m:oMath>
          <w:r>
            <w:t>．</w:t>
          </w:r>
        </w:p>
        <w:p w:rsidR="005D577D" w:rsidRDefault="001F17E4">
          <w:r>
            <w:t>在直角</w:t>
          </w:r>
          <w:r>
            <w:t>△BCD</w:t>
          </w:r>
          <w:r>
            <w:t>中，</w:t>
          </w:r>
        </w:p>
        <w:p w:rsidR="005D577D" w:rsidRDefault="001F17E4">
          <m:oMath>
            <m:r>
              <w:rPr>
                <w:rFonts w:ascii="Cambria Math" w:hAnsi="Cambria Math"/>
                <w:sz w:val="32"/>
              </w:rPr>
              <m:t>tan</m:t>
            </m:r>
            <m:r>
              <w:rPr>
                <w:rFonts w:ascii="Cambria Math" w:hAnsi="Cambria Math"/>
                <w:sz w:val="32"/>
              </w:rPr>
              <m:t>∠</m:t>
            </m:r>
            <m:r>
              <w:rPr>
                <w:rFonts w:ascii="Cambria Math" w:hAnsi="Cambria Math"/>
                <w:sz w:val="32"/>
              </w:rPr>
              <m:t>BCD</m:t>
            </m:r>
            <m:r>
              <w:rPr>
                <w:rFonts w:ascii="Cambria Math" w:hAnsi="Cambria Math"/>
                <w:sz w:val="32"/>
              </w:rPr>
              <m:t>=</m:t>
            </m:r>
            <m:f>
              <m:fPr>
                <m:ctrlPr>
                  <w:rPr>
                    <w:rFonts w:ascii="Cambria Math" w:hAnsi="Cambria Math"/>
                  </w:rPr>
                </m:ctrlPr>
              </m:fPr>
              <m:num>
                <m:r>
                  <w:rPr>
                    <w:rFonts w:ascii="Cambria Math" w:hAnsi="Cambria Math"/>
                    <w:sz w:val="32"/>
                  </w:rPr>
                  <m:t>BD</m:t>
                </m:r>
              </m:num>
              <m:den>
                <m:r>
                  <w:rPr>
                    <w:rFonts w:ascii="Cambria Math" w:hAnsi="Cambria Math"/>
                    <w:sz w:val="32"/>
                  </w:rPr>
                  <m:t>CD</m:t>
                </m:r>
              </m:den>
            </m:f>
            <m:r>
              <w:rPr>
                <w:rFonts w:ascii="Cambria Math" w:hAnsi="Cambria Math"/>
                <w:sz w:val="32"/>
              </w:rPr>
              <m:t>=</m:t>
            </m:r>
            <m:rad>
              <m:radPr>
                <m:degHide m:val="on"/>
                <m:ctrlPr>
                  <w:rPr>
                    <w:rFonts w:ascii="Cambria Math" w:hAnsi="Cambria Math"/>
                  </w:rPr>
                </m:ctrlPr>
              </m:radPr>
              <m:deg/>
              <m:e>
                <m:r>
                  <w:rPr>
                    <w:rFonts w:ascii="Cambria Math" w:hAnsi="Cambria Math"/>
                    <w:sz w:val="32"/>
                  </w:rPr>
                  <m:t>2</m:t>
                </m:r>
              </m:e>
            </m:rad>
            <m:r>
              <w:rPr>
                <w:rFonts w:ascii="Cambria Math" w:hAnsi="Cambria Math"/>
                <w:sz w:val="32"/>
              </w:rPr>
              <m:t>﹣</m:t>
            </m:r>
            <m:r>
              <w:rPr>
                <w:rFonts w:ascii="Cambria Math" w:hAnsi="Cambria Math"/>
                <w:sz w:val="32"/>
              </w:rPr>
              <m:t>1</m:t>
            </m:r>
          </m:oMath>
          <w:r>
            <w:t>．</w:t>
          </w:r>
        </w:p>
        <w:p w:rsidR="005D577D" w:rsidRDefault="001F17E4">
          <w:r>
            <w:rPr>
              <w:noProof/>
            </w:rPr>
            <w:drawing>
              <wp:inline distT="0" distB="0" distL="0" distR="0">
                <wp:extent cx="1285875" cy="1390650"/>
                <wp:effectExtent l="0" t="0" r="0" b="0"/>
                <wp:docPr id="22"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3" cstate="print"/>
                        <a:stretch>
                          <a:fillRect/>
                        </a:stretch>
                      </pic:blipFill>
                      <pic:spPr>
                        <a:xfrm>
                          <a:off x="0" y="0"/>
                          <a:ext cx="1285875" cy="1390650"/>
                        </a:xfrm>
                        <a:prstGeom prst="rect">
                          <a:avLst/>
                        </a:prstGeom>
                      </pic:spPr>
                    </pic:pic>
                  </a:graphicData>
                </a:graphic>
              </wp:inline>
            </w:drawing>
          </w:r>
        </w:p>
        <w:p w:rsidR="005D577D" w:rsidRDefault="001F17E4">
          <w:r>
            <w:rPr>
              <w:color w:val="0000FF"/>
            </w:rPr>
            <w:t>点评：</w:t>
          </w:r>
          <w:r>
            <w:t>本题考查的是等腰三角形的性质以及线段垂直平分线的性质，同时考生需要注意三角函数的运用．</w:t>
          </w:r>
        </w:p>
        <w:p w:rsidR="005D577D" w:rsidRDefault="001F17E4">
          <w:r>
            <w:t>15</w:t>
          </w:r>
          <w:r>
            <w:t>、（</w:t>
          </w:r>
          <w:r>
            <w:t>2005•</w:t>
          </w:r>
          <w:r>
            <w:t>河南）某公司为了扩大经营，决定购进</w:t>
          </w:r>
          <w:r>
            <w:t>6</w:t>
          </w:r>
          <w:r>
            <w:t>台机器用于生产某种活塞．现有甲、乙两种机器供选择，其中每种机器的价格和每台机器日生产活塞的数量如下表所示．经过预算，本次购买机器所耗资金不能超过</w:t>
          </w:r>
          <w:r>
            <w:t>34</w:t>
          </w:r>
          <w:r>
            <w:t>万元．</w:t>
          </w:r>
        </w:p>
        <w:tbl>
          <w:tblPr>
            <w:tblStyle w:val="aa"/>
            <w:tblW w:w="0" w:type="auto"/>
            <w:tblLook w:val="04A0"/>
          </w:tblPr>
          <w:tblGrid>
            <w:gridCol w:w="1896"/>
            <w:gridCol w:w="1260"/>
            <w:gridCol w:w="1275"/>
          </w:tblGrid>
          <w:tr w:rsidR="005D577D">
            <w:tc>
              <w:tcPr>
                <w:tcW w:w="0" w:type="auto"/>
              </w:tcPr>
              <w:p w:rsidR="005D577D" w:rsidRDefault="005D577D"/>
            </w:tc>
            <w:tc>
              <w:tcPr>
                <w:tcW w:w="1260" w:type="dxa"/>
              </w:tcPr>
              <w:p w:rsidR="005D577D" w:rsidRDefault="001F17E4">
                <w:r>
                  <w:t>甲</w:t>
                </w:r>
              </w:p>
            </w:tc>
            <w:tc>
              <w:tcPr>
                <w:tcW w:w="1275" w:type="dxa"/>
              </w:tcPr>
              <w:p w:rsidR="005D577D" w:rsidRDefault="001F17E4">
                <w:r>
                  <w:t>乙</w:t>
                </w:r>
              </w:p>
            </w:tc>
          </w:tr>
          <w:tr w:rsidR="005D577D">
            <w:tc>
              <w:tcPr>
                <w:tcW w:w="0" w:type="auto"/>
              </w:tcPr>
              <w:p w:rsidR="005D577D" w:rsidRDefault="001F17E4">
                <w:r>
                  <w:t>价格（万元</w:t>
                </w:r>
                <w:r>
                  <w:t>/</w:t>
                </w:r>
                <w:r>
                  <w:t>台）</w:t>
                </w:r>
              </w:p>
            </w:tc>
            <w:tc>
              <w:tcPr>
                <w:tcW w:w="0" w:type="auto"/>
              </w:tcPr>
              <w:p w:rsidR="005D577D" w:rsidRDefault="001F17E4">
                <w:r>
                  <w:t>7</w:t>
                </w:r>
              </w:p>
            </w:tc>
            <w:tc>
              <w:tcPr>
                <w:tcW w:w="0" w:type="auto"/>
              </w:tcPr>
              <w:p w:rsidR="005D577D" w:rsidRDefault="001F17E4">
                <w:r>
                  <w:t>5</w:t>
                </w:r>
              </w:p>
            </w:tc>
          </w:tr>
          <w:tr w:rsidR="005D577D">
            <w:tc>
              <w:tcPr>
                <w:tcW w:w="0" w:type="auto"/>
              </w:tcPr>
              <w:p w:rsidR="005D577D" w:rsidRDefault="001F17E4">
                <w:r>
                  <w:t>每台日产量（个）</w:t>
                </w:r>
              </w:p>
            </w:tc>
            <w:tc>
              <w:tcPr>
                <w:tcW w:w="0" w:type="auto"/>
              </w:tcPr>
              <w:p w:rsidR="005D577D" w:rsidRDefault="001F17E4">
                <w:r>
                  <w:t>100</w:t>
                </w:r>
              </w:p>
            </w:tc>
            <w:tc>
              <w:tcPr>
                <w:tcW w:w="0" w:type="auto"/>
              </w:tcPr>
              <w:p w:rsidR="005D577D" w:rsidRDefault="001F17E4">
                <w:r>
                  <w:t>60</w:t>
                </w:r>
              </w:p>
            </w:tc>
          </w:tr>
        </w:tbl>
        <w:p w:rsidR="005D577D" w:rsidRDefault="001F17E4">
          <w:r>
            <w:t>（</w:t>
          </w:r>
          <w:r>
            <w:t>1</w:t>
          </w:r>
          <w:r>
            <w:t>）按该公司要求可以有几种购买方案？</w:t>
          </w:r>
        </w:p>
        <w:p w:rsidR="005D577D" w:rsidRDefault="001F17E4">
          <w:r>
            <w:t>（</w:t>
          </w:r>
          <w:r>
            <w:t>2</w:t>
          </w:r>
          <w:r>
            <w:t>）若该公司购进的</w:t>
          </w:r>
          <w:r>
            <w:t>6</w:t>
          </w:r>
          <w:r>
            <w:t>台机器的日生产能力不能低于</w:t>
          </w:r>
          <w:r>
            <w:t>380</w:t>
          </w:r>
          <w:r>
            <w:t>个，那么为了节约资金应选择哪种购买方案？</w:t>
          </w:r>
        </w:p>
        <w:p w:rsidR="005D577D" w:rsidRDefault="001F17E4">
          <w:r>
            <w:rPr>
              <w:color w:val="0000FF"/>
            </w:rPr>
            <w:t>考点</w:t>
          </w:r>
          <w:r>
            <w:t>：一元一次不等式的应用。</w:t>
          </w:r>
        </w:p>
        <w:p w:rsidR="005D577D" w:rsidRDefault="001F17E4">
          <w:r>
            <w:rPr>
              <w:color w:val="0000FF"/>
            </w:rPr>
            <w:t>专题</w:t>
          </w:r>
          <w:r>
            <w:t>：方案型。</w:t>
          </w:r>
        </w:p>
        <w:p w:rsidR="005D577D" w:rsidRDefault="001F17E4">
          <w:r>
            <w:rPr>
              <w:color w:val="0000FF"/>
            </w:rPr>
            <w:t>分析：</w:t>
          </w:r>
          <w:r>
            <w:t>（</w:t>
          </w:r>
          <w:r>
            <w:t>1</w:t>
          </w:r>
          <w:r>
            <w:t>）设购买甲种机器</w:t>
          </w:r>
          <w:r>
            <w:t>x</w:t>
          </w:r>
          <w:r>
            <w:t>台（</w:t>
          </w:r>
          <w:r>
            <w:t>x≥0</w:t>
          </w:r>
          <w:r>
            <w:t>），则购买乙种机器（</w:t>
          </w:r>
          <w:r>
            <w:t>6</w:t>
          </w:r>
          <w:r>
            <w:t>﹣</w:t>
          </w:r>
          <w:r>
            <w:t>x</w:t>
          </w:r>
          <w:r>
            <w:t>）台，根据买机器所耗资金不能超过</w:t>
          </w:r>
          <w:r>
            <w:t>34</w:t>
          </w:r>
          <w:r>
            <w:t>万元，即购买甲种机器的钱数</w:t>
          </w:r>
          <w:r>
            <w:t>+</w:t>
          </w:r>
          <w:r>
            <w:t>购买乙种机器的钱数</w:t>
          </w:r>
          <w:r>
            <w:t>≤34</w:t>
          </w:r>
          <w:r>
            <w:t>万元．就可以得到关于</w:t>
          </w:r>
          <w:r>
            <w:lastRenderedPageBreak/>
            <w:t>x</w:t>
          </w:r>
          <w:r>
            <w:t>的不等式，就可以求出</w:t>
          </w:r>
          <w:r>
            <w:t>x</w:t>
          </w:r>
          <w:r>
            <w:t>的范围．</w:t>
          </w:r>
        </w:p>
        <w:p w:rsidR="005D577D" w:rsidRDefault="001F17E4">
          <w:r>
            <w:t>（</w:t>
          </w:r>
          <w:r>
            <w:t>2</w:t>
          </w:r>
          <w:r>
            <w:t>）该公司购进的</w:t>
          </w:r>
          <w:r>
            <w:t>6</w:t>
          </w:r>
          <w:r>
            <w:t>台机器的日生产能力不能低于</w:t>
          </w:r>
          <w:r>
            <w:t>380</w:t>
          </w:r>
          <w:r>
            <w:t>个，就是已知不等关系：甲种机器生产的零件数</w:t>
          </w:r>
          <w:r>
            <w:t>+</w:t>
          </w:r>
          <w:r>
            <w:t>乙种机器生产的零件数</w:t>
          </w:r>
          <w:r>
            <w:t>≤380</w:t>
          </w:r>
          <w:r>
            <w:t>件．根据（</w:t>
          </w:r>
          <w:r>
            <w:t>1</w:t>
          </w:r>
          <w:r>
            <w:t>）中的三种方案，可以计算出每种方案的需要资金，从而选择出合适的方案．</w:t>
          </w:r>
        </w:p>
        <w:p w:rsidR="005D577D" w:rsidRDefault="001F17E4">
          <w:r>
            <w:rPr>
              <w:color w:val="0000FF"/>
            </w:rPr>
            <w:t>解答：</w:t>
          </w:r>
          <w:r>
            <w:t>解：（</w:t>
          </w:r>
          <w:r>
            <w:t>1</w:t>
          </w:r>
          <w:r>
            <w:t>）设购买甲种机器</w:t>
          </w:r>
          <w:r>
            <w:t>x</w:t>
          </w:r>
          <w:r>
            <w:t>台（</w:t>
          </w:r>
          <w:r>
            <w:t>x≥0</w:t>
          </w:r>
          <w:r>
            <w:t>），则购买乙种机器（</w:t>
          </w:r>
          <w:r>
            <w:t>6</w:t>
          </w:r>
          <w:r>
            <w:t>﹣</w:t>
          </w:r>
          <w:r>
            <w:t>x</w:t>
          </w:r>
          <w:r>
            <w:t>）台．</w:t>
          </w:r>
        </w:p>
        <w:p w:rsidR="005D577D" w:rsidRDefault="001F17E4">
          <w:r>
            <w:t>依题意，得</w:t>
          </w:r>
          <w:r>
            <w:t>7x+5×</w:t>
          </w:r>
          <w:r>
            <w:t>（</w:t>
          </w:r>
          <w:r>
            <w:t>6</w:t>
          </w:r>
          <w:r>
            <w:t>﹣</w:t>
          </w:r>
          <w:r>
            <w:t>x</w:t>
          </w:r>
          <w:r>
            <w:t>）</w:t>
          </w:r>
          <w:r>
            <w:t>≤34</w:t>
          </w:r>
          <w:r>
            <w:t>．</w:t>
          </w:r>
        </w:p>
        <w:p w:rsidR="005D577D" w:rsidRDefault="001F17E4">
          <w:r>
            <w:t>解这个不等式，得</w:t>
          </w:r>
          <w:r>
            <w:t>x≤2</w:t>
          </w:r>
          <w:r>
            <w:t>，即</w:t>
          </w:r>
          <w:r>
            <w:t>x</w:t>
          </w:r>
          <w:r>
            <w:t>可取</w:t>
          </w:r>
          <w:r>
            <w:t>0</w:t>
          </w:r>
          <w:r>
            <w:t>，</w:t>
          </w:r>
          <w:r>
            <w:t>1</w:t>
          </w:r>
          <w:r>
            <w:t>，</w:t>
          </w:r>
          <w:r>
            <w:t>2</w:t>
          </w:r>
          <w:r>
            <w:t>三个值．</w:t>
          </w:r>
        </w:p>
        <w:p w:rsidR="005D577D" w:rsidRDefault="001F17E4">
          <w:r>
            <w:t>所以，该公司按要求可以有以下三种购买方案：</w:t>
          </w:r>
        </w:p>
        <w:p w:rsidR="005D577D" w:rsidRDefault="001F17E4">
          <w:r>
            <w:t>方案一：不购买甲种机器，购买乙种机器</w:t>
          </w:r>
          <w:r>
            <w:t>6</w:t>
          </w:r>
          <w:r>
            <w:t>台．</w:t>
          </w:r>
        </w:p>
        <w:p w:rsidR="005D577D" w:rsidRDefault="001F17E4">
          <w:r>
            <w:t>方案二：购买甲种机器</w:t>
          </w:r>
          <w:r>
            <w:t>1</w:t>
          </w:r>
          <w:r>
            <w:t>台，购买乙种机器</w:t>
          </w:r>
          <w:r>
            <w:t>5</w:t>
          </w:r>
          <w:r>
            <w:t>台．</w:t>
          </w:r>
        </w:p>
        <w:p w:rsidR="005D577D" w:rsidRDefault="001F17E4">
          <w:r>
            <w:t>方案</w:t>
          </w:r>
          <w:r>
            <w:t>三：购买甲种机器</w:t>
          </w:r>
          <w:r>
            <w:t>2</w:t>
          </w:r>
          <w:r>
            <w:t>台，购买乙种机器</w:t>
          </w:r>
          <w:r>
            <w:t>4</w:t>
          </w:r>
          <w:r>
            <w:t>台．</w:t>
          </w:r>
        </w:p>
        <w:p w:rsidR="005D577D" w:rsidRDefault="005D577D"/>
        <w:p w:rsidR="005D577D" w:rsidRDefault="001F17E4">
          <w:r>
            <w:t>（</w:t>
          </w:r>
          <w:r>
            <w:t>2</w:t>
          </w:r>
          <w:r>
            <w:t>）按方案一购买机器，所耗资金为</w:t>
          </w:r>
          <w:r>
            <w:t>6×5=30</w:t>
          </w:r>
          <w:r>
            <w:t>万元，新购买机器日生产量为</w:t>
          </w:r>
          <w:r>
            <w:t>6×60=360</w:t>
          </w:r>
          <w:r>
            <w:t>（个）；</w:t>
          </w:r>
        </w:p>
        <w:p w:rsidR="005D577D" w:rsidRDefault="001F17E4">
          <w:r>
            <w:t>按方案二购买机器，所耗资金为</w:t>
          </w:r>
          <w:r>
            <w:t>1×7+5×5=32</w:t>
          </w:r>
          <w:r>
            <w:t>万元，新购买机器日生产量为</w:t>
          </w:r>
          <w:r>
            <w:t>1×100+5×60=400</w:t>
          </w:r>
          <w:r>
            <w:t>（个）；</w:t>
          </w:r>
        </w:p>
        <w:p w:rsidR="005D577D" w:rsidRDefault="001F17E4">
          <w:r>
            <w:t>按方案三购买机器所耗资金为</w:t>
          </w:r>
          <w:r>
            <w:t>2×7+4×5=34</w:t>
          </w:r>
          <w:r>
            <w:t>万元，新购买机器日生产量为</w:t>
          </w:r>
          <w:r>
            <w:t>2×100+4×60=440</w:t>
          </w:r>
          <w:r>
            <w:t>（个）．</w:t>
          </w:r>
        </w:p>
        <w:p w:rsidR="005D577D" w:rsidRDefault="001F17E4">
          <w:r>
            <w:t>因此，选择方案二既能达到生产能力不低于</w:t>
          </w:r>
          <w:r>
            <w:t>380</w:t>
          </w:r>
          <w:r>
            <w:t>个的要求，又比方案三节约</w:t>
          </w:r>
          <w:r>
            <w:t>2</w:t>
          </w:r>
          <w:r>
            <w:t>万元资金．</w:t>
          </w:r>
        </w:p>
        <w:p w:rsidR="005D577D" w:rsidRDefault="001F17E4">
          <w:r>
            <w:t>故应选择方案二．</w:t>
          </w:r>
        </w:p>
        <w:p w:rsidR="005D577D" w:rsidRDefault="001F17E4">
          <w:r>
            <w:rPr>
              <w:color w:val="0000FF"/>
            </w:rPr>
            <w:t>点评：</w:t>
          </w:r>
          <w:r>
            <w:t>解决本题的关键是读懂题意，找到符合题意的不</w:t>
          </w:r>
          <w:r>
            <w:t>等关系式，正确确定各种情况，确定各种方案是解决本题的关键．</w:t>
          </w:r>
        </w:p>
        <w:p w:rsidR="005D577D" w:rsidRDefault="001F17E4">
          <w:r>
            <w:t>16</w:t>
          </w:r>
          <w:r>
            <w:t>、如图所示，已知边长为</w:t>
          </w:r>
          <w:r>
            <w:t>4</w:t>
          </w:r>
          <w:r>
            <w:t>的正方形钢板有一个角锈蚀，其中</w:t>
          </w:r>
          <w:r>
            <w:t>AF=2</w:t>
          </w:r>
          <w:r>
            <w:t>，</w:t>
          </w:r>
          <w:r>
            <w:t>BF=1</w:t>
          </w:r>
          <w:r>
            <w:t>，为了合理利用这块钢板．将在五边形</w:t>
          </w:r>
          <w:r>
            <w:t>EABCD</w:t>
          </w:r>
          <w:r>
            <w:t>内截取一个矩形块</w:t>
          </w:r>
          <w:r>
            <w:t>MDNP</w:t>
          </w:r>
          <w:r>
            <w:t>，使点</w:t>
          </w:r>
          <w:r>
            <w:t>P</w:t>
          </w:r>
          <w:r>
            <w:t>在</w:t>
          </w:r>
          <w:r>
            <w:t>AB</w:t>
          </w:r>
          <w:r>
            <w:t>上，且要求面积最大，求钢板的最大利用率．</w:t>
          </w:r>
        </w:p>
        <w:p w:rsidR="005D577D" w:rsidRDefault="001F17E4">
          <w:r>
            <w:rPr>
              <w:noProof/>
            </w:rPr>
            <w:drawing>
              <wp:inline distT="0" distB="0" distL="0" distR="0">
                <wp:extent cx="1114425" cy="1085850"/>
                <wp:effectExtent l="0" t="0" r="0" b="0"/>
                <wp:docPr id="23"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7" cstate="print"/>
                        <a:stretch>
                          <a:fillRect/>
                        </a:stretch>
                      </pic:blipFill>
                      <pic:spPr>
                        <a:xfrm>
                          <a:off x="0" y="0"/>
                          <a:ext cx="1114425" cy="1085850"/>
                        </a:xfrm>
                        <a:prstGeom prst="rect">
                          <a:avLst/>
                        </a:prstGeom>
                      </pic:spPr>
                    </pic:pic>
                  </a:graphicData>
                </a:graphic>
              </wp:inline>
            </w:drawing>
          </w:r>
        </w:p>
        <w:p w:rsidR="005D577D" w:rsidRDefault="001F17E4">
          <w:r>
            <w:rPr>
              <w:color w:val="0000FF"/>
            </w:rPr>
            <w:t>考点</w:t>
          </w:r>
          <w:r>
            <w:t>：二次函数的应用。</w:t>
          </w:r>
        </w:p>
        <w:p w:rsidR="005D577D" w:rsidRDefault="001F17E4">
          <w:r>
            <w:rPr>
              <w:color w:val="0000FF"/>
            </w:rPr>
            <w:t>分析：</w:t>
          </w:r>
          <w:r>
            <w:t>根据题意画图分析．用含表示某一边的字母的代数式表示面积，关键是表示另一边的长．借助三角形相似建立关系．</w:t>
          </w:r>
        </w:p>
        <w:p w:rsidR="005D577D" w:rsidRDefault="001F17E4">
          <w:r>
            <w:rPr>
              <w:color w:val="0000FF"/>
            </w:rPr>
            <w:t>解答：</w:t>
          </w:r>
          <w:r>
            <w:t>解：如图所示，为了表达矩形</w:t>
          </w:r>
          <w:r>
            <w:t>MDNP</w:t>
          </w:r>
          <w:r>
            <w:t>的面积，设</w:t>
          </w:r>
          <w:r>
            <w:t>DN=x</w:t>
          </w:r>
          <w:r>
            <w:t>，</w:t>
          </w:r>
          <w:r>
            <w:t>PN=y</w:t>
          </w:r>
          <w:r>
            <w:t>，</w:t>
          </w:r>
        </w:p>
        <w:p w:rsidR="005D577D" w:rsidRDefault="001F17E4">
          <w:r>
            <w:t>则面积</w:t>
          </w:r>
          <w:r>
            <w:t>S=xy ①</w:t>
          </w:r>
          <w:r>
            <w:t>，</w:t>
          </w:r>
        </w:p>
        <w:p w:rsidR="005D577D" w:rsidRDefault="001F17E4">
          <w:r>
            <w:t>∵</w:t>
          </w:r>
          <w:r>
            <w:t>点</w:t>
          </w:r>
          <w:r>
            <w:t>P</w:t>
          </w:r>
          <w:r>
            <w:t>在</w:t>
          </w:r>
          <w:r>
            <w:t>AB</w:t>
          </w:r>
          <w:r>
            <w:t>上，由</w:t>
          </w:r>
          <w:r>
            <w:t>△</w:t>
          </w:r>
          <w:r>
            <w:t>APQ∽△ABF</w:t>
          </w:r>
          <w:r>
            <w:t>得，</w:t>
          </w:r>
        </w:p>
        <w:p w:rsidR="005D577D" w:rsidRDefault="005D577D">
          <m:oMath>
            <m:f>
              <m:fPr>
                <m:ctrlPr>
                  <w:rPr>
                    <w:rFonts w:ascii="Cambria Math" w:hAnsi="Cambria Math"/>
                  </w:rPr>
                </m:ctrlPr>
              </m:fPr>
              <m:num>
                <m:r>
                  <w:rPr>
                    <w:rFonts w:ascii="Cambria Math" w:hAnsi="Cambria Math"/>
                    <w:sz w:val="32"/>
                  </w:rPr>
                  <m:t>4</m:t>
                </m:r>
                <m:r>
                  <w:rPr>
                    <w:rFonts w:ascii="Cambria Math" w:hAnsi="Cambria Math"/>
                    <w:sz w:val="32"/>
                  </w:rPr>
                  <m:t>﹣</m:t>
                </m:r>
                <m:r>
                  <w:rPr>
                    <w:rFonts w:ascii="Cambria Math" w:hAnsi="Cambria Math"/>
                    <w:sz w:val="32"/>
                  </w:rPr>
                  <m:t>y</m:t>
                </m:r>
              </m:num>
              <m:den>
                <m:r>
                  <w:rPr>
                    <w:rFonts w:ascii="Cambria Math" w:hAnsi="Cambria Math"/>
                    <w:sz w:val="32"/>
                  </w:rPr>
                  <m:t>2</m:t>
                </m:r>
                <m:r>
                  <w:rPr>
                    <w:rFonts w:ascii="Cambria Math" w:hAnsi="Cambria Math"/>
                    <w:sz w:val="32"/>
                  </w:rPr>
                  <m:t>﹣（</m:t>
                </m:r>
                <m:r>
                  <w:rPr>
                    <w:rFonts w:ascii="Cambria Math" w:hAnsi="Cambria Math"/>
                    <w:sz w:val="32"/>
                  </w:rPr>
                  <m:t>4</m:t>
                </m:r>
                <m:r>
                  <w:rPr>
                    <w:rFonts w:ascii="Cambria Math" w:hAnsi="Cambria Math"/>
                    <w:sz w:val="32"/>
                  </w:rPr>
                  <m:t>﹣</m:t>
                </m:r>
                <m:r>
                  <w:rPr>
                    <w:rFonts w:ascii="Cambria Math" w:hAnsi="Cambria Math"/>
                    <w:sz w:val="32"/>
                  </w:rPr>
                  <m:t>x</m:t>
                </m:r>
                <m:r>
                  <w:rPr>
                    <w:rFonts w:ascii="Cambria Math" w:hAnsi="Cambria Math"/>
                    <w:sz w:val="32"/>
                  </w:rPr>
                  <m:t>）</m:t>
                </m:r>
              </m:den>
            </m:f>
            <m:r>
              <w:rPr>
                <w:rFonts w:ascii="Cambria Math" w:hAnsi="Cambria Math"/>
                <w:sz w:val="32"/>
              </w:rPr>
              <m:t>=</m:t>
            </m:r>
            <m:f>
              <m:fPr>
                <m:ctrlPr>
                  <w:rPr>
                    <w:rFonts w:ascii="Cambria Math" w:hAnsi="Cambria Math"/>
                  </w:rPr>
                </m:ctrlPr>
              </m:fPr>
              <m:num>
                <m:r>
                  <w:rPr>
                    <w:rFonts w:ascii="Cambria Math" w:hAnsi="Cambria Math"/>
                    <w:sz w:val="32"/>
                  </w:rPr>
                  <m:t>1</m:t>
                </m:r>
              </m:num>
              <m:den>
                <m:r>
                  <w:rPr>
                    <w:rFonts w:ascii="Cambria Math" w:hAnsi="Cambria Math"/>
                    <w:sz w:val="32"/>
                  </w:rPr>
                  <m:t>2</m:t>
                </m:r>
              </m:den>
            </m:f>
          </m:oMath>
          <w:r w:rsidR="001F17E4">
            <w:t>，</w:t>
          </w:r>
        </w:p>
        <w:p w:rsidR="005D577D" w:rsidRDefault="001F17E4">
          <w:r>
            <w:t>即</w:t>
          </w:r>
          <w:r>
            <w:t>x=10</w:t>
          </w:r>
          <w:r>
            <w:t>﹣</w:t>
          </w:r>
          <w:r>
            <w:t>2y</w:t>
          </w:r>
          <w:r>
            <w:t>，</w:t>
          </w:r>
        </w:p>
        <w:p w:rsidR="005D577D" w:rsidRDefault="001F17E4">
          <w:r>
            <w:t>∴</w:t>
          </w:r>
          <w:r>
            <w:t>代入</w:t>
          </w:r>
          <w:r>
            <w:t>①</w:t>
          </w:r>
          <w:r>
            <w:t>，得</w:t>
          </w:r>
          <w:r>
            <w:t>S=</w:t>
          </w:r>
          <w:r>
            <w:t>（</w:t>
          </w:r>
          <w:r>
            <w:t>10</w:t>
          </w:r>
          <w:r>
            <w:t>﹣</w:t>
          </w:r>
          <w:r>
            <w:t>2y</w:t>
          </w:r>
          <w:r>
            <w:t>）</w:t>
          </w:r>
          <w:r>
            <w:t>y=</w:t>
          </w:r>
          <w:r>
            <w:t>﹣</w:t>
          </w:r>
          <w:r>
            <w:t>2y</w:t>
          </w:r>
          <w:r>
            <w:rPr>
              <w:sz w:val="24"/>
              <w:szCs w:val="24"/>
              <w:vertAlign w:val="superscript"/>
            </w:rPr>
            <w:t>2</w:t>
          </w:r>
          <w:r>
            <w:t>+10y</w:t>
          </w:r>
          <w:r>
            <w:t>，</w:t>
          </w:r>
        </w:p>
        <w:p w:rsidR="005D577D" w:rsidRDefault="001F17E4">
          <w:r>
            <w:t>即</w:t>
          </w:r>
          <m:oMath>
            <m:r>
              <w:rPr>
                <w:rFonts w:ascii="Cambria Math" w:hAnsi="Cambria Math"/>
                <w:sz w:val="32"/>
              </w:rPr>
              <m:t>S</m:t>
            </m:r>
            <m:r>
              <w:rPr>
                <w:rFonts w:ascii="Cambria Math" w:hAnsi="Cambria Math"/>
                <w:sz w:val="32"/>
              </w:rPr>
              <m:t>=</m:t>
            </m:r>
            <m:r>
              <w:rPr>
                <w:rFonts w:ascii="Cambria Math" w:hAnsi="Cambria Math"/>
                <w:sz w:val="32"/>
              </w:rPr>
              <m:t>﹣</m:t>
            </m:r>
            <m:r>
              <w:rPr>
                <w:rFonts w:ascii="Cambria Math" w:hAnsi="Cambria Math"/>
                <w:sz w:val="32"/>
              </w:rPr>
              <m:t>2</m:t>
            </m:r>
            <m:r>
              <w:rPr>
                <w:rFonts w:ascii="Cambria Math" w:hAnsi="Cambria Math"/>
                <w:sz w:val="32"/>
              </w:rPr>
              <m:t>（</m:t>
            </m:r>
            <m:r>
              <w:rPr>
                <w:rFonts w:ascii="Cambria Math" w:hAnsi="Cambria Math"/>
                <w:sz w:val="32"/>
              </w:rPr>
              <m:t>y</m:t>
            </m:r>
            <m:r>
              <w:rPr>
                <w:rFonts w:ascii="Cambria Math" w:hAnsi="Cambria Math"/>
                <w:sz w:val="32"/>
              </w:rPr>
              <m:t>﹣</m:t>
            </m:r>
            <m:f>
              <m:fPr>
                <m:ctrlPr>
                  <w:rPr>
                    <w:rFonts w:ascii="Cambria Math" w:hAnsi="Cambria Math"/>
                  </w:rPr>
                </m:ctrlPr>
              </m:fPr>
              <m:num>
                <m:r>
                  <w:rPr>
                    <w:rFonts w:ascii="Cambria Math" w:hAnsi="Cambria Math"/>
                    <w:sz w:val="32"/>
                  </w:rPr>
                  <m:t>5</m:t>
                </m:r>
              </m:num>
              <m:den>
                <m:r>
                  <w:rPr>
                    <w:rFonts w:ascii="Cambria Math" w:hAnsi="Cambria Math"/>
                    <w:sz w:val="32"/>
                  </w:rPr>
                  <m:t>2</m:t>
                </m:r>
              </m:den>
            </m:f>
            <m:sSup>
              <m:sSupPr>
                <m:ctrlPr>
                  <w:rPr>
                    <w:rFonts w:ascii="Cambria Math" w:hAnsi="Cambria Math"/>
                  </w:rPr>
                </m:ctrlPr>
              </m:sSupPr>
              <m:e>
                <m:r>
                  <w:rPr>
                    <w:rFonts w:ascii="Cambria Math" w:hAnsi="Cambria Math"/>
                    <w:sz w:val="32"/>
                  </w:rPr>
                  <m:t>）</m:t>
                </m:r>
              </m:e>
              <m:sup>
                <m:r>
                  <w:rPr>
                    <w:rFonts w:ascii="Cambria Math" w:hAnsi="Cambria Math"/>
                    <w:sz w:val="32"/>
                  </w:rPr>
                  <m:t>2</m:t>
                </m:r>
              </m:sup>
            </m:sSup>
            <m:r>
              <w:rPr>
                <w:rFonts w:ascii="Cambria Math" w:hAnsi="Cambria Math"/>
                <w:sz w:val="32"/>
              </w:rPr>
              <m:t>+</m:t>
            </m:r>
            <m:f>
              <m:fPr>
                <m:ctrlPr>
                  <w:rPr>
                    <w:rFonts w:ascii="Cambria Math" w:hAnsi="Cambria Math"/>
                  </w:rPr>
                </m:ctrlPr>
              </m:fPr>
              <m:num>
                <m:r>
                  <w:rPr>
                    <w:rFonts w:ascii="Cambria Math" w:hAnsi="Cambria Math"/>
                    <w:sz w:val="32"/>
                  </w:rPr>
                  <m:t>25</m:t>
                </m:r>
              </m:num>
              <m:den>
                <m:r>
                  <w:rPr>
                    <w:rFonts w:ascii="Cambria Math" w:hAnsi="Cambria Math"/>
                    <w:sz w:val="32"/>
                  </w:rPr>
                  <m:t>2</m:t>
                </m:r>
              </m:den>
            </m:f>
          </m:oMath>
          <w:r>
            <w:t>，</w:t>
          </w:r>
        </w:p>
        <w:p w:rsidR="005D577D" w:rsidRDefault="001F17E4">
          <w:r>
            <w:t>因为</w:t>
          </w:r>
          <w:r>
            <w:t>3≤y≤4</w:t>
          </w:r>
          <w:r>
            <w:t>，而</w:t>
          </w:r>
          <w:r>
            <w:t>y=</w:t>
          </w:r>
          <m:oMath>
            <m:f>
              <m:fPr>
                <m:ctrlPr>
                  <w:rPr>
                    <w:rFonts w:ascii="Cambria Math" w:hAnsi="Cambria Math"/>
                  </w:rPr>
                </m:ctrlPr>
              </m:fPr>
              <m:num>
                <m:r>
                  <w:rPr>
                    <w:rFonts w:ascii="Cambria Math" w:hAnsi="Cambria Math"/>
                    <w:sz w:val="32"/>
                  </w:rPr>
                  <m:t>5</m:t>
                </m:r>
              </m:num>
              <m:den>
                <m:r>
                  <w:rPr>
                    <w:rFonts w:ascii="Cambria Math" w:hAnsi="Cambria Math"/>
                    <w:sz w:val="32"/>
                  </w:rPr>
                  <m:t>2</m:t>
                </m:r>
              </m:den>
            </m:f>
          </m:oMath>
          <w:r>
            <w:t>不在自变量的取值范围内，</w:t>
          </w:r>
        </w:p>
        <w:p w:rsidR="005D577D" w:rsidRDefault="001F17E4">
          <w:r>
            <w:lastRenderedPageBreak/>
            <w:t>所以</w:t>
          </w:r>
          <w:r>
            <w:t>y=</w:t>
          </w:r>
          <m:oMath>
            <m:f>
              <m:fPr>
                <m:ctrlPr>
                  <w:rPr>
                    <w:rFonts w:ascii="Cambria Math" w:hAnsi="Cambria Math"/>
                  </w:rPr>
                </m:ctrlPr>
              </m:fPr>
              <m:num>
                <m:r>
                  <w:rPr>
                    <w:rFonts w:ascii="Cambria Math" w:hAnsi="Cambria Math"/>
                    <w:sz w:val="32"/>
                  </w:rPr>
                  <m:t>5</m:t>
                </m:r>
              </m:num>
              <m:den>
                <m:r>
                  <w:rPr>
                    <w:rFonts w:ascii="Cambria Math" w:hAnsi="Cambria Math"/>
                    <w:sz w:val="32"/>
                  </w:rPr>
                  <m:t>2</m:t>
                </m:r>
              </m:den>
            </m:f>
          </m:oMath>
          <w:r>
            <w:t>不是最值点，</w:t>
          </w:r>
        </w:p>
        <w:p w:rsidR="005D577D" w:rsidRDefault="001F17E4">
          <w:r>
            <w:t>当</w:t>
          </w:r>
          <w:r>
            <w:t>y=3</w:t>
          </w:r>
          <w:r>
            <w:t>时，</w:t>
          </w:r>
          <w:r>
            <w:t>S=12</w:t>
          </w:r>
          <w:r>
            <w:t>；当</w:t>
          </w:r>
          <w:r>
            <w:t>y=4</w:t>
          </w:r>
          <w:r>
            <w:t>时，</w:t>
          </w:r>
          <w:r>
            <w:t>S=8</w:t>
          </w:r>
          <w:r>
            <w:t>，故面积的最大值是</w:t>
          </w:r>
          <w:r>
            <w:t>S=12</w:t>
          </w:r>
          <w:r>
            <w:t>，此时，钢板的最大利用率是</w:t>
          </w:r>
          <w:r>
            <w:t>80%</w:t>
          </w:r>
          <w:r>
            <w:t>．</w:t>
          </w:r>
        </w:p>
        <w:p w:rsidR="005D577D" w:rsidRDefault="001F17E4">
          <w:r>
            <w:rPr>
              <w:noProof/>
            </w:rPr>
            <w:drawing>
              <wp:inline distT="0" distB="0" distL="0" distR="0">
                <wp:extent cx="1143000" cy="1133475"/>
                <wp:effectExtent l="0" t="0" r="0" b="0"/>
                <wp:docPr id="24"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4" cstate="print"/>
                        <a:stretch>
                          <a:fillRect/>
                        </a:stretch>
                      </pic:blipFill>
                      <pic:spPr>
                        <a:xfrm>
                          <a:off x="0" y="0"/>
                          <a:ext cx="1143000" cy="1133475"/>
                        </a:xfrm>
                        <a:prstGeom prst="rect">
                          <a:avLst/>
                        </a:prstGeom>
                      </pic:spPr>
                    </pic:pic>
                  </a:graphicData>
                </a:graphic>
              </wp:inline>
            </w:drawing>
          </w:r>
        </w:p>
        <w:p w:rsidR="005D577D" w:rsidRDefault="001F17E4">
          <w:r>
            <w:rPr>
              <w:color w:val="0000FF"/>
            </w:rPr>
            <w:t>点评：</w:t>
          </w:r>
          <w:r>
            <w:t>根据函数求出的最值与实际问题中的最值不一定相同，需注意自变量的取值范围．</w:t>
          </w:r>
        </w:p>
        <w:p w:rsidR="005D577D" w:rsidRDefault="001F17E4">
          <w:r>
            <w:t>17</w:t>
          </w:r>
          <w:r>
            <w:t>、如图所示等腰梯形</w:t>
          </w:r>
          <w:r>
            <w:t>ABCD</w:t>
          </w:r>
          <w:r>
            <w:t>中，</w:t>
          </w:r>
          <w:r>
            <w:t>AB∥CD</w:t>
          </w:r>
          <w:r>
            <w:t>，</w:t>
          </w:r>
          <w:r>
            <w:t>AD=CB</w:t>
          </w:r>
          <w:r>
            <w:t>，对角线</w:t>
          </w:r>
          <w:r>
            <w:t>AC</w:t>
          </w:r>
          <w:r>
            <w:t>与</w:t>
          </w:r>
          <w:r>
            <w:t>BD</w:t>
          </w:r>
          <w:r>
            <w:t>交于</w:t>
          </w:r>
          <w:r>
            <w:t>O</w:t>
          </w:r>
          <w:r>
            <w:t>，</w:t>
          </w:r>
          <w:r>
            <w:t>∠ACD=60°</w:t>
          </w:r>
          <w:r>
            <w:t>，点</w:t>
          </w:r>
          <w:r>
            <w:t>S</w:t>
          </w:r>
          <w:r>
            <w:t>、</w:t>
          </w:r>
          <w:r>
            <w:t>P</w:t>
          </w:r>
          <w:r>
            <w:t>、</w:t>
          </w:r>
          <w:r>
            <w:t>Q</w:t>
          </w:r>
          <w:r>
            <w:t>分别是</w:t>
          </w:r>
          <w:r>
            <w:t>OD</w:t>
          </w:r>
          <w:r>
            <w:t>、</w:t>
          </w:r>
          <w:r>
            <w:t>OA</w:t>
          </w:r>
          <w:r>
            <w:t>、</w:t>
          </w:r>
          <w:r>
            <w:t>BC</w:t>
          </w:r>
          <w:r>
            <w:t>的中点．</w:t>
          </w:r>
        </w:p>
        <w:p w:rsidR="005D577D" w:rsidRDefault="001F17E4">
          <w:r>
            <w:t>求证：</w:t>
          </w:r>
          <w:r>
            <w:t>△PQS</w:t>
          </w:r>
          <w:r>
            <w:t>是等边三角形．</w:t>
          </w:r>
        </w:p>
        <w:p w:rsidR="005D577D" w:rsidRDefault="001F17E4">
          <w:r>
            <w:rPr>
              <w:noProof/>
            </w:rPr>
            <w:drawing>
              <wp:inline distT="0" distB="0" distL="0" distR="0">
                <wp:extent cx="1695450" cy="1590675"/>
                <wp:effectExtent l="0" t="0" r="0" b="0"/>
                <wp:docPr id="25"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8" cstate="print"/>
                        <a:stretch>
                          <a:fillRect/>
                        </a:stretch>
                      </pic:blipFill>
                      <pic:spPr>
                        <a:xfrm>
                          <a:off x="0" y="0"/>
                          <a:ext cx="1695450" cy="1590675"/>
                        </a:xfrm>
                        <a:prstGeom prst="rect">
                          <a:avLst/>
                        </a:prstGeom>
                      </pic:spPr>
                    </pic:pic>
                  </a:graphicData>
                </a:graphic>
              </wp:inline>
            </w:drawing>
          </w:r>
        </w:p>
        <w:p w:rsidR="005D577D" w:rsidRDefault="001F17E4">
          <w:r>
            <w:rPr>
              <w:color w:val="0000FF"/>
            </w:rPr>
            <w:t>考点</w:t>
          </w:r>
          <w:r>
            <w:t>：等腰梯形的性质；等边三角形的判定；三角形中位线定理。</w:t>
          </w:r>
        </w:p>
        <w:p w:rsidR="005D577D" w:rsidRDefault="001F17E4">
          <w:r>
            <w:rPr>
              <w:color w:val="0000FF"/>
            </w:rPr>
            <w:t>专题</w:t>
          </w:r>
          <w:r>
            <w:t>：证明题。</w:t>
          </w:r>
        </w:p>
        <w:p w:rsidR="005D577D" w:rsidRDefault="001F17E4">
          <w:r>
            <w:rPr>
              <w:color w:val="0000FF"/>
            </w:rPr>
            <w:t>分析：</w:t>
          </w:r>
          <w:r>
            <w:t>由于梯形</w:t>
          </w:r>
          <w:r>
            <w:t>ABCD</w:t>
          </w:r>
          <w:r>
            <w:t>是等腰梯形</w:t>
          </w:r>
          <w:r>
            <w:t>∠ACD=60°</w:t>
          </w:r>
          <w:r>
            <w:t>，可知</w:t>
          </w:r>
          <w:r>
            <w:t>△OCD</w:t>
          </w:r>
          <w:r>
            <w:t>与</w:t>
          </w:r>
          <w:r>
            <w:t>△OAB</w:t>
          </w:r>
          <w:r>
            <w:t>均为等边三角形．连接</w:t>
          </w:r>
          <w:r>
            <w:t>CS</w:t>
          </w:r>
          <w:r>
            <w:t>，</w:t>
          </w:r>
          <w:r>
            <w:t>BP</w:t>
          </w:r>
          <w:r>
            <w:t>根据等边三角形的性质可知</w:t>
          </w:r>
          <w:r>
            <w:t>△BCS</w:t>
          </w:r>
          <w:r>
            <w:t>与</w:t>
          </w:r>
          <w:r>
            <w:t>△BPC</w:t>
          </w:r>
          <w:r>
            <w:t>为直角三角形，再利用直角三角形的性质可知</w:t>
          </w:r>
          <w:r>
            <w:t>QS=BP=</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BC</w:t>
          </w:r>
          <w:r>
            <w:t>，由中位线定理可知，</w:t>
          </w:r>
          <w:r>
            <w:t>QS=BP=PS=</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BC</w:t>
          </w:r>
          <w:r>
            <w:t>，故</w:t>
          </w:r>
          <w:r>
            <w:t>△P</w:t>
          </w:r>
          <w:r>
            <w:t>QS</w:t>
          </w:r>
          <w:r>
            <w:t>是等边三角形．</w:t>
          </w:r>
        </w:p>
        <w:p w:rsidR="005D577D" w:rsidRDefault="001F17E4">
          <w:r>
            <w:rPr>
              <w:color w:val="0000FF"/>
            </w:rPr>
            <w:t>解答：</w:t>
          </w:r>
          <w:r>
            <w:t>证明：</w:t>
          </w:r>
          <w:r>
            <w:rPr>
              <w:noProof/>
            </w:rPr>
            <w:drawing>
              <wp:inline distT="0" distB="0" distL="0" distR="0">
                <wp:extent cx="1695450" cy="1571625"/>
                <wp:effectExtent l="0" t="0" r="0" b="0"/>
                <wp:docPr id="26"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25" cstate="print"/>
                        <a:stretch>
                          <a:fillRect/>
                        </a:stretch>
                      </pic:blipFill>
                      <pic:spPr>
                        <a:xfrm>
                          <a:off x="0" y="0"/>
                          <a:ext cx="1695450" cy="1571625"/>
                        </a:xfrm>
                        <a:prstGeom prst="rect">
                          <a:avLst/>
                        </a:prstGeom>
                      </pic:spPr>
                    </pic:pic>
                  </a:graphicData>
                </a:graphic>
              </wp:inline>
            </w:drawing>
          </w:r>
          <w:r>
            <w:t>连</w:t>
          </w:r>
          <w:r>
            <w:t>CS</w:t>
          </w:r>
          <w:r>
            <w:t>，</w:t>
          </w:r>
        </w:p>
        <w:p w:rsidR="005D577D" w:rsidRDefault="001F17E4">
          <w:r>
            <w:t>∵ABCD</w:t>
          </w:r>
          <w:r>
            <w:t>是等腰梯形，且</w:t>
          </w:r>
          <w:r>
            <w:t>AC</w:t>
          </w:r>
          <w:r>
            <w:t>与</w:t>
          </w:r>
          <w:r>
            <w:t>BD</w:t>
          </w:r>
          <w:r>
            <w:t>相交于</w:t>
          </w:r>
          <w:r>
            <w:t>O</w:t>
          </w:r>
          <w:r>
            <w:t>，</w:t>
          </w:r>
        </w:p>
        <w:p w:rsidR="005D577D" w:rsidRDefault="001F17E4">
          <w:r>
            <w:t>∴AO=BO</w:t>
          </w:r>
          <w:r>
            <w:t>，</w:t>
          </w:r>
          <w:r>
            <w:t>CO=DO</w:t>
          </w:r>
          <w:r>
            <w:t>．</w:t>
          </w:r>
        </w:p>
        <w:p w:rsidR="005D577D" w:rsidRDefault="001F17E4">
          <w:r>
            <w:t>∵∠ACD=60°</w:t>
          </w:r>
          <w:r>
            <w:t>，</w:t>
          </w:r>
          <w:r>
            <w:t>∴△OCD</w:t>
          </w:r>
          <w:r>
            <w:t>与</w:t>
          </w:r>
          <w:r>
            <w:t>△OAB</w:t>
          </w:r>
          <w:r>
            <w:t>均为等边三角形．</w:t>
          </w:r>
        </w:p>
        <w:p w:rsidR="005D577D" w:rsidRDefault="001F17E4">
          <w:r>
            <w:t>∵S</w:t>
          </w:r>
          <w:r>
            <w:t>是</w:t>
          </w:r>
          <w:r>
            <w:t>OD</w:t>
          </w:r>
          <w:r>
            <w:t>的中点，</w:t>
          </w:r>
          <w:r>
            <w:t>∴CS⊥DO</w:t>
          </w:r>
          <w:r>
            <w:t>．</w:t>
          </w:r>
        </w:p>
        <w:p w:rsidR="005D577D" w:rsidRDefault="001F17E4">
          <w:r>
            <w:t>在</w:t>
          </w:r>
          <w:r>
            <w:t>Rt△BSC</w:t>
          </w:r>
          <w:r>
            <w:t>中，</w:t>
          </w:r>
          <w:r>
            <w:t>Q</w:t>
          </w:r>
          <w:r>
            <w:t>为</w:t>
          </w:r>
          <w:r>
            <w:t>BC</w:t>
          </w:r>
          <w:r>
            <w:t>中点，</w:t>
          </w:r>
          <w:r>
            <w:t>SQ</w:t>
          </w:r>
          <w:r>
            <w:t>是斜边</w:t>
          </w:r>
          <w:r>
            <w:t>BC</w:t>
          </w:r>
          <w:r>
            <w:t>的中线，</w:t>
          </w:r>
        </w:p>
        <w:p w:rsidR="005D577D" w:rsidRDefault="001F17E4">
          <w:r>
            <w:t>∴SQ=</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BC</w:t>
          </w:r>
          <w:r>
            <w:t>．</w:t>
          </w:r>
        </w:p>
        <w:p w:rsidR="005D577D" w:rsidRDefault="001F17E4">
          <w:r>
            <w:lastRenderedPageBreak/>
            <w:t>同理</w:t>
          </w:r>
          <w:r>
            <w:t>BP⊥AC</w:t>
          </w:r>
          <w:r>
            <w:t>．</w:t>
          </w:r>
        </w:p>
        <w:p w:rsidR="005D577D" w:rsidRDefault="001F17E4">
          <w:r>
            <w:t>在</w:t>
          </w:r>
          <w:r>
            <w:t>Rt△BPC</w:t>
          </w:r>
          <w:r>
            <w:t>中，</w:t>
          </w:r>
          <w:r>
            <w:t>PQ=</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BC</w:t>
          </w:r>
          <w:r>
            <w:t>．</w:t>
          </w:r>
        </w:p>
        <w:p w:rsidR="005D577D" w:rsidRDefault="001F17E4">
          <w:r>
            <w:t>又</w:t>
          </w:r>
          <w:r>
            <w:t>SP</w:t>
          </w:r>
          <w:r>
            <w:t>是</w:t>
          </w:r>
          <w:r>
            <w:t>△OAD</w:t>
          </w:r>
          <w:r>
            <w:t>的中位线，</w:t>
          </w:r>
        </w:p>
        <w:p w:rsidR="005D577D" w:rsidRDefault="001F17E4">
          <w:r>
            <w:t>∴SP=</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AD=</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BC</w:t>
          </w:r>
          <w:r>
            <w:t>．</w:t>
          </w:r>
        </w:p>
        <w:p w:rsidR="005D577D" w:rsidRDefault="001F17E4">
          <w:r>
            <w:t>∴SP=PQ=SQ</w:t>
          </w:r>
          <w:r>
            <w:t>．</w:t>
          </w:r>
        </w:p>
        <w:p w:rsidR="005D577D" w:rsidRDefault="001F17E4">
          <w:r>
            <w:t>故</w:t>
          </w:r>
          <w:r>
            <w:t>△SPQ</w:t>
          </w:r>
          <w:r>
            <w:t>为等边三角形．</w:t>
          </w:r>
        </w:p>
        <w:p w:rsidR="005D577D" w:rsidRDefault="001F17E4">
          <w:r>
            <w:rPr>
              <w:color w:val="0000FF"/>
            </w:rPr>
            <w:t>点评：</w:t>
          </w:r>
          <w:r>
            <w:t>本题主要考查等腰梯形及直角三角的性质，三角形中位线定理．</w:t>
          </w:r>
        </w:p>
        <w:p w:rsidR="005D577D" w:rsidRDefault="001F17E4">
          <w:r>
            <w:t>1</w:t>
          </w:r>
          <w:r>
            <w:t>8</w:t>
          </w:r>
          <w:r>
            <w:t>、如图，直线</w:t>
          </w:r>
          <w:r>
            <w:t>OB</w:t>
          </w:r>
          <w:r>
            <w:t>是一次函数</w:t>
          </w:r>
          <w:r>
            <w:t>y=2x</w:t>
          </w:r>
          <w:r>
            <w:t>的图象，点</w:t>
          </w:r>
          <w:r>
            <w:t>A</w:t>
          </w:r>
          <w:r>
            <w:t>的坐标是（</w:t>
          </w:r>
          <w:r>
            <w:t>0</w:t>
          </w:r>
          <w:r>
            <w:t>，</w:t>
          </w:r>
          <w:r>
            <w:t>2</w:t>
          </w:r>
          <w:r>
            <w:t>），点</w:t>
          </w:r>
          <w:r>
            <w:t>C</w:t>
          </w:r>
          <w:r>
            <w:t>在直线</w:t>
          </w:r>
          <w:r>
            <w:t>OB</w:t>
          </w:r>
          <w:r>
            <w:t>上且</w:t>
          </w:r>
          <w:r>
            <w:t>△ACO</w:t>
          </w:r>
          <w:r>
            <w:t>为等腰三角形，求</w:t>
          </w:r>
          <w:r>
            <w:t>C</w:t>
          </w:r>
          <w:r>
            <w:t>点坐标．</w:t>
          </w:r>
        </w:p>
        <w:p w:rsidR="005D577D" w:rsidRDefault="001F17E4">
          <w:r>
            <w:rPr>
              <w:noProof/>
            </w:rPr>
            <w:drawing>
              <wp:inline distT="0" distB="0" distL="0" distR="0">
                <wp:extent cx="1085850" cy="1162050"/>
                <wp:effectExtent l="0" t="0" r="0" b="0"/>
                <wp:docPr id="27" name="图片24" descr="菁优网：http://www.jyeoo.com">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pic:cNvPicPr/>
                      </pic:nvPicPr>
                      <pic:blipFill>
                        <a:blip r:embed="rId19" cstate="print"/>
                        <a:stretch>
                          <a:fillRect/>
                        </a:stretch>
                      </pic:blipFill>
                      <pic:spPr>
                        <a:xfrm>
                          <a:off x="0" y="0"/>
                          <a:ext cx="1085850" cy="1162050"/>
                        </a:xfrm>
                        <a:prstGeom prst="rect">
                          <a:avLst/>
                        </a:prstGeom>
                      </pic:spPr>
                    </pic:pic>
                  </a:graphicData>
                </a:graphic>
              </wp:inline>
            </w:drawing>
          </w:r>
        </w:p>
        <w:p w:rsidR="005D577D" w:rsidRDefault="001F17E4">
          <w:r>
            <w:rPr>
              <w:color w:val="0000FF"/>
            </w:rPr>
            <w:t>考点</w:t>
          </w:r>
          <w:r>
            <w:t>：一次函数综合题。</w:t>
          </w:r>
        </w:p>
        <w:p w:rsidR="005D577D" w:rsidRDefault="001F17E4">
          <w:r>
            <w:rPr>
              <w:color w:val="0000FF"/>
            </w:rPr>
            <w:t>专题</w:t>
          </w:r>
          <w:r>
            <w:t>：分类讨论。</w:t>
          </w:r>
        </w:p>
        <w:p w:rsidR="005D577D" w:rsidRDefault="001F17E4">
          <w:r>
            <w:rPr>
              <w:color w:val="0000FF"/>
            </w:rPr>
            <w:t>分析：</w:t>
          </w:r>
          <w:r>
            <w:t>本题要分三种情况进行讨论，</w:t>
          </w:r>
        </w:p>
        <w:p w:rsidR="005D577D" w:rsidRDefault="001F17E4">
          <w:r>
            <w:t>第一种情况：以</w:t>
          </w:r>
          <w:r>
            <w:t>OA</w:t>
          </w:r>
          <w:r>
            <w:t>为腰，</w:t>
          </w:r>
          <w:r>
            <w:t>A</w:t>
          </w:r>
          <w:r>
            <w:t>为等腰三角形的顶点，那么</w:t>
          </w:r>
          <w:r>
            <w:t>C</w:t>
          </w:r>
          <w:r>
            <w:t>点必定在第一象限，且纵坐标的值比</w:t>
          </w:r>
          <w:r>
            <w:t>A</w:t>
          </w:r>
          <w:r>
            <w:t>的要大，根据</w:t>
          </w:r>
          <w:r>
            <w:t>OA=AC</w:t>
          </w:r>
          <w:r>
            <w:t>我们知道了</w:t>
          </w:r>
          <w:r>
            <w:t>AC</w:t>
          </w:r>
          <w:r>
            <w:t>的距离，我们可以根据</w:t>
          </w:r>
          <w:r>
            <w:t>C</w:t>
          </w:r>
          <w:r>
            <w:t>的纵坐标和横坐标以及</w:t>
          </w:r>
          <w:r>
            <w:t>AC</w:t>
          </w:r>
          <w:r>
            <w:t>的长构成的直角三角形，运用勾股定理以及所在直线的函数关系式求出</w:t>
          </w:r>
          <w:r>
            <w:t>C</w:t>
          </w:r>
          <w:r>
            <w:t>的坐标．</w:t>
          </w:r>
        </w:p>
        <w:p w:rsidR="005D577D" w:rsidRDefault="001F17E4">
          <w:r>
            <w:t>第二种情况：以</w:t>
          </w:r>
          <w:r>
            <w:t>OA</w:t>
          </w:r>
          <w:r>
            <w:t>为一腰，</w:t>
          </w:r>
          <w:r>
            <w:t>O</w:t>
          </w:r>
          <w:r>
            <w:t>为三角形的顶点，那么</w:t>
          </w:r>
          <w:r>
            <w:t>C</w:t>
          </w:r>
          <w:r>
            <w:t>点可以有两个，一个在第一象限，一个在第三象限，且这两个点关于原点对称．我们只要求出一个两个就都求出来了，求的方法同第一种情况．</w:t>
          </w:r>
        </w:p>
        <w:p w:rsidR="005D577D" w:rsidRDefault="001F17E4">
          <w:r>
            <w:t>第三种情况：以</w:t>
          </w:r>
          <w:r>
            <w:t>OA</w:t>
          </w:r>
          <w:r>
            <w:t>为底，</w:t>
          </w:r>
          <w:r>
            <w:t>OC</w:t>
          </w:r>
          <w:r>
            <w:t>，</w:t>
          </w:r>
          <w:r>
            <w:t>AC</w:t>
          </w:r>
          <w:r>
            <w:t>为腰，此点在第一象限，那么这点的纵坐标必为</w:t>
          </w:r>
          <w:r>
            <w:t>1</w:t>
          </w:r>
          <w:r>
            <w:t>（顶点在底边的垂直平分线上），那么根据所在函数的关系式，可求出这个</w:t>
          </w:r>
          <w:r>
            <w:t>C</w:t>
          </w:r>
          <w:r>
            <w:t>点的坐标．</w:t>
          </w:r>
        </w:p>
        <w:p w:rsidR="005D577D" w:rsidRDefault="001F17E4">
          <w:r>
            <w:rPr>
              <w:color w:val="0000FF"/>
            </w:rPr>
            <w:t>解答：</w:t>
          </w:r>
          <w:r>
            <w:t>解：若此等腰三角形以</w:t>
          </w:r>
          <w:r>
            <w:t>OA</w:t>
          </w:r>
          <w:r>
            <w:t>为一腰，且以</w:t>
          </w:r>
          <w:r>
            <w:t>A</w:t>
          </w:r>
          <w:r>
            <w:t>为顶点，则</w:t>
          </w:r>
          <w:r>
            <w:t>AO=AC</w:t>
          </w:r>
          <w:r>
            <w:rPr>
              <w:sz w:val="24"/>
              <w:szCs w:val="24"/>
              <w:vertAlign w:val="subscript"/>
            </w:rPr>
            <w:t>1</w:t>
          </w:r>
          <w:r>
            <w:t>=2</w:t>
          </w:r>
          <w:r>
            <w:t>．</w:t>
          </w:r>
        </w:p>
        <w:p w:rsidR="005D577D" w:rsidRDefault="001F17E4">
          <w:r>
            <w:t>设</w:t>
          </w:r>
          <w:r>
            <w:t>C</w:t>
          </w:r>
          <w:r>
            <w:rPr>
              <w:sz w:val="24"/>
              <w:szCs w:val="24"/>
              <w:vertAlign w:val="subscript"/>
            </w:rPr>
            <w:t>1</w:t>
          </w:r>
          <w:r>
            <w:t>（</w:t>
          </w:r>
          <w:r>
            <w:t>x</w:t>
          </w:r>
          <w:r>
            <w:t>，</w:t>
          </w:r>
          <w:r>
            <w:t>2x</w:t>
          </w:r>
          <w:r>
            <w:t>），则得</w:t>
          </w:r>
          <w:r>
            <w:t>x</w:t>
          </w:r>
          <w:r>
            <w:rPr>
              <w:sz w:val="24"/>
              <w:szCs w:val="24"/>
              <w:vertAlign w:val="superscript"/>
            </w:rPr>
            <w:t>2</w:t>
          </w:r>
          <w:r>
            <w:t>+</w:t>
          </w:r>
          <w:r>
            <w:t>（</w:t>
          </w:r>
          <w:r>
            <w:t>2x</w:t>
          </w:r>
          <w:r>
            <w:t>﹣</w:t>
          </w:r>
          <w:r>
            <w:t>2</w:t>
          </w:r>
          <w:r>
            <w:t>）</w:t>
          </w:r>
          <w:r>
            <w:rPr>
              <w:sz w:val="24"/>
              <w:szCs w:val="24"/>
              <w:vertAlign w:val="superscript"/>
            </w:rPr>
            <w:t>2</w:t>
          </w:r>
          <w:r>
            <w:t>=2</w:t>
          </w:r>
          <w:r>
            <w:rPr>
              <w:sz w:val="24"/>
              <w:szCs w:val="24"/>
              <w:vertAlign w:val="superscript"/>
            </w:rPr>
            <w:t>2</w:t>
          </w:r>
          <w:r>
            <w:t>，</w:t>
          </w:r>
        </w:p>
        <w:p w:rsidR="005D577D" w:rsidRDefault="001F17E4">
          <w:r>
            <w:t>解得</w:t>
          </w:r>
          <m:oMath>
            <m:r>
              <w:rPr>
                <w:rFonts w:ascii="Cambria Math" w:hAnsi="Cambria Math"/>
                <w:sz w:val="32"/>
              </w:rPr>
              <m:t>x</m:t>
            </m:r>
            <m:r>
              <w:rPr>
                <w:rFonts w:ascii="Cambria Math" w:hAnsi="Cambria Math"/>
                <w:sz w:val="32"/>
              </w:rPr>
              <m:t>=</m:t>
            </m:r>
            <m:f>
              <m:fPr>
                <m:ctrlPr>
                  <w:rPr>
                    <w:rFonts w:ascii="Cambria Math" w:hAnsi="Cambria Math"/>
                  </w:rPr>
                </m:ctrlPr>
              </m:fPr>
              <m:num>
                <m:r>
                  <w:rPr>
                    <w:rFonts w:ascii="Cambria Math" w:hAnsi="Cambria Math"/>
                    <w:sz w:val="32"/>
                  </w:rPr>
                  <m:t>8</m:t>
                </m:r>
              </m:num>
              <m:den>
                <m:r>
                  <w:rPr>
                    <w:rFonts w:ascii="Cambria Math" w:hAnsi="Cambria Math"/>
                    <w:sz w:val="32"/>
                  </w:rPr>
                  <m:t>5</m:t>
                </m:r>
              </m:den>
            </m:f>
          </m:oMath>
          <w:r>
            <w:t>，得</w:t>
          </w:r>
          <w:r>
            <w:t>C</w:t>
          </w:r>
          <w:r>
            <w:rPr>
              <w:sz w:val="24"/>
              <w:szCs w:val="24"/>
              <w:vertAlign w:val="subscript"/>
            </w:rPr>
            <w:t>1</w:t>
          </w:r>
          <w:r>
            <w:t>（</w:t>
          </w:r>
          <m:oMath>
            <m:f>
              <m:fPr>
                <m:ctrlPr>
                  <w:rPr>
                    <w:rFonts w:ascii="Cambria Math" w:hAnsi="Cambria Math"/>
                  </w:rPr>
                </m:ctrlPr>
              </m:fPr>
              <m:num>
                <m:r>
                  <w:rPr>
                    <w:rFonts w:ascii="Cambria Math" w:hAnsi="Cambria Math"/>
                    <w:sz w:val="32"/>
                  </w:rPr>
                  <m:t>8</m:t>
                </m:r>
              </m:num>
              <m:den>
                <m:r>
                  <w:rPr>
                    <w:rFonts w:ascii="Cambria Math" w:hAnsi="Cambria Math"/>
                    <w:sz w:val="32"/>
                  </w:rPr>
                  <m:t>5</m:t>
                </m:r>
              </m:den>
            </m:f>
            <m:r>
              <w:rPr>
                <w:rFonts w:ascii="Cambria Math" w:hAnsi="Cambria Math"/>
                <w:sz w:val="32"/>
              </w:rPr>
              <m:t>，</m:t>
            </m:r>
            <m:f>
              <m:fPr>
                <m:ctrlPr>
                  <w:rPr>
                    <w:rFonts w:ascii="Cambria Math" w:hAnsi="Cambria Math"/>
                  </w:rPr>
                </m:ctrlPr>
              </m:fPr>
              <m:num>
                <m:r>
                  <w:rPr>
                    <w:rFonts w:ascii="Cambria Math" w:hAnsi="Cambria Math"/>
                    <w:sz w:val="32"/>
                  </w:rPr>
                  <m:t>16</m:t>
                </m:r>
              </m:num>
              <m:den>
                <m:r>
                  <w:rPr>
                    <w:rFonts w:ascii="Cambria Math" w:hAnsi="Cambria Math"/>
                    <w:sz w:val="32"/>
                  </w:rPr>
                  <m:t>5</m:t>
                </m:r>
              </m:den>
            </m:f>
          </m:oMath>
          <w:r>
            <w:t>），</w:t>
          </w:r>
        </w:p>
        <w:p w:rsidR="005D577D" w:rsidRDefault="001F17E4">
          <w:r>
            <w:t>若此等</w:t>
          </w:r>
          <w:r>
            <w:t>腰三角形以</w:t>
          </w:r>
          <w:r>
            <w:t>OA</w:t>
          </w:r>
          <w:r>
            <w:t>为一腰，且以</w:t>
          </w:r>
          <w:r>
            <w:t>O</w:t>
          </w:r>
          <w:r>
            <w:t>为顶点，则</w:t>
          </w:r>
          <w:r>
            <w:t>OC</w:t>
          </w:r>
          <w:r>
            <w:rPr>
              <w:sz w:val="24"/>
              <w:szCs w:val="24"/>
              <w:vertAlign w:val="subscript"/>
            </w:rPr>
            <w:t>2</w:t>
          </w:r>
          <w:r>
            <w:t>=OC</w:t>
          </w:r>
          <w:r>
            <w:rPr>
              <w:sz w:val="24"/>
              <w:szCs w:val="24"/>
              <w:vertAlign w:val="subscript"/>
            </w:rPr>
            <w:t>3</w:t>
          </w:r>
          <w:r>
            <w:t>=OA=2</w:t>
          </w:r>
          <w:r>
            <w:t>，</w:t>
          </w:r>
        </w:p>
        <w:p w:rsidR="005D577D" w:rsidRDefault="001F17E4">
          <w:r>
            <w:t>设</w:t>
          </w:r>
          <w:r>
            <w:t>C</w:t>
          </w:r>
          <w:r>
            <w:rPr>
              <w:sz w:val="24"/>
              <w:szCs w:val="24"/>
              <w:vertAlign w:val="subscript"/>
            </w:rPr>
            <w:t>2</w:t>
          </w:r>
          <w:r>
            <w:t>（</w:t>
          </w:r>
          <w:r>
            <w:t>x′</w:t>
          </w:r>
          <w:r>
            <w:t>，</w:t>
          </w:r>
          <w:r>
            <w:t>2x′</w:t>
          </w:r>
          <w:r>
            <w:t>），则得</w:t>
          </w:r>
          <w:r>
            <w:t>x′</w:t>
          </w:r>
          <w:r>
            <w:rPr>
              <w:sz w:val="24"/>
              <w:szCs w:val="24"/>
              <w:vertAlign w:val="superscript"/>
            </w:rPr>
            <w:t>2</w:t>
          </w:r>
          <w:r>
            <w:t>+</w:t>
          </w:r>
          <w:r>
            <w:t>（</w:t>
          </w:r>
          <w:r>
            <w:t>2x′</w:t>
          </w:r>
          <w:r>
            <w:t>）</w:t>
          </w:r>
          <w:r>
            <w:rPr>
              <w:sz w:val="24"/>
              <w:szCs w:val="24"/>
              <w:vertAlign w:val="superscript"/>
            </w:rPr>
            <w:t>2</w:t>
          </w:r>
          <w:r>
            <w:t>=2</w:t>
          </w:r>
          <w:r>
            <w:rPr>
              <w:sz w:val="24"/>
              <w:szCs w:val="24"/>
              <w:vertAlign w:val="superscript"/>
            </w:rPr>
            <w:t>2</w:t>
          </w:r>
          <w:r>
            <w:t>，解得</w:t>
          </w:r>
          <m:oMath>
            <m:sSup>
              <m:sSupPr>
                <m:ctrlPr>
                  <w:rPr>
                    <w:rFonts w:ascii="Cambria Math" w:hAnsi="Cambria Math"/>
                  </w:rPr>
                </m:ctrlPr>
              </m:sSupPr>
              <m:e>
                <m:r>
                  <w:rPr>
                    <w:rFonts w:ascii="Cambria Math" w:hAnsi="Cambria Math"/>
                    <w:sz w:val="32"/>
                  </w:rPr>
                  <m:t>x</m:t>
                </m:r>
              </m:e>
              <m:sup>
                <m:r>
                  <w:rPr>
                    <w:rFonts w:ascii="Cambria Math" w:hAnsi="Cambria Math"/>
                    <w:sz w:val="32"/>
                  </w:rPr>
                  <m:t>'</m:t>
                </m:r>
              </m:sup>
            </m:sSup>
            <m:r>
              <w:rPr>
                <w:rFonts w:ascii="Cambria Math" w:hAnsi="Cambria Math"/>
                <w:sz w:val="32"/>
              </w:rPr>
              <m:t>=</m:t>
            </m:r>
            <m:rad>
              <m:radPr>
                <m:degHide m:val="on"/>
                <m:ctrlPr>
                  <w:rPr>
                    <w:rFonts w:ascii="Cambria Math" w:hAnsi="Cambria Math"/>
                  </w:rPr>
                </m:ctrlPr>
              </m:radPr>
              <m:deg/>
              <m:e>
                <m:f>
                  <m:fPr>
                    <m:ctrlPr>
                      <w:rPr>
                        <w:rFonts w:ascii="Cambria Math" w:hAnsi="Cambria Math"/>
                      </w:rPr>
                    </m:ctrlPr>
                  </m:fPr>
                  <m:num>
                    <m:r>
                      <w:rPr>
                        <w:rFonts w:ascii="Cambria Math" w:hAnsi="Cambria Math"/>
                        <w:sz w:val="32"/>
                      </w:rPr>
                      <m:t>4</m:t>
                    </m:r>
                  </m:num>
                  <m:den>
                    <m:r>
                      <w:rPr>
                        <w:rFonts w:ascii="Cambria Math" w:hAnsi="Cambria Math"/>
                        <w:sz w:val="32"/>
                      </w:rPr>
                      <m:t>5</m:t>
                    </m:r>
                  </m:den>
                </m:f>
              </m:e>
            </m:rad>
          </m:oMath>
          <w:r>
            <w:t>，</w:t>
          </w:r>
        </w:p>
        <w:p w:rsidR="005D577D" w:rsidRDefault="001F17E4">
          <w:r>
            <w:t>∴C</w:t>
          </w:r>
          <w:r>
            <w:rPr>
              <w:sz w:val="24"/>
              <w:szCs w:val="24"/>
              <w:vertAlign w:val="subscript"/>
            </w:rPr>
            <w:t>2</w:t>
          </w:r>
          <w:r>
            <w:t>（</w:t>
          </w:r>
          <m:oMath>
            <m:f>
              <m:fPr>
                <m:ctrlPr>
                  <w:rPr>
                    <w:rFonts w:ascii="Cambria Math" w:hAnsi="Cambria Math"/>
                  </w:rPr>
                </m:ctrlPr>
              </m:fPr>
              <m:num>
                <m:r>
                  <w:rPr>
                    <w:rFonts w:ascii="Cambria Math" w:hAnsi="Cambria Math"/>
                    <w:sz w:val="32"/>
                  </w:rPr>
                  <m:t>2</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r>
              <w:rPr>
                <w:rFonts w:ascii="Cambria Math" w:hAnsi="Cambria Math"/>
                <w:sz w:val="32"/>
              </w:rPr>
              <m:t>，</m:t>
            </m:r>
            <m:f>
              <m:fPr>
                <m:ctrlPr>
                  <w:rPr>
                    <w:rFonts w:ascii="Cambria Math" w:hAnsi="Cambria Math"/>
                  </w:rPr>
                </m:ctrlPr>
              </m:fPr>
              <m:num>
                <m:r>
                  <w:rPr>
                    <w:rFonts w:ascii="Cambria Math" w:hAnsi="Cambria Math"/>
                    <w:sz w:val="32"/>
                  </w:rPr>
                  <m:t>4</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oMath>
          <w:r>
            <w:t>），</w:t>
          </w:r>
        </w:p>
        <w:p w:rsidR="005D577D" w:rsidRDefault="001F17E4">
          <w:r>
            <w:t>又由点</w:t>
          </w:r>
          <w:r>
            <w:t>C</w:t>
          </w:r>
          <w:r>
            <w:rPr>
              <w:sz w:val="24"/>
              <w:szCs w:val="24"/>
              <w:vertAlign w:val="subscript"/>
            </w:rPr>
            <w:t>3</w:t>
          </w:r>
          <w:r>
            <w:t>与点</w:t>
          </w:r>
          <w:r>
            <w:t>C</w:t>
          </w:r>
          <w:r>
            <w:rPr>
              <w:sz w:val="24"/>
              <w:szCs w:val="24"/>
              <w:vertAlign w:val="subscript"/>
            </w:rPr>
            <w:t>2</w:t>
          </w:r>
          <w:r>
            <w:t>关于原点对称，得</w:t>
          </w:r>
          <w:r>
            <w:t>C</w:t>
          </w:r>
          <w:r>
            <w:rPr>
              <w:sz w:val="24"/>
              <w:szCs w:val="24"/>
              <w:vertAlign w:val="subscript"/>
            </w:rPr>
            <w:t>3</w:t>
          </w:r>
          <w:r>
            <w:t>（</w:t>
          </w:r>
          <m:oMath>
            <m:r>
              <w:rPr>
                <w:rFonts w:ascii="Cambria Math" w:hAnsi="Cambria Math"/>
                <w:sz w:val="32"/>
              </w:rPr>
              <m:t>﹣</m:t>
            </m:r>
            <m:f>
              <m:fPr>
                <m:ctrlPr>
                  <w:rPr>
                    <w:rFonts w:ascii="Cambria Math" w:hAnsi="Cambria Math"/>
                  </w:rPr>
                </m:ctrlPr>
              </m:fPr>
              <m:num>
                <m:r>
                  <w:rPr>
                    <w:rFonts w:ascii="Cambria Math" w:hAnsi="Cambria Math"/>
                    <w:sz w:val="32"/>
                  </w:rPr>
                  <m:t>2</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r>
              <w:rPr>
                <w:rFonts w:ascii="Cambria Math" w:hAnsi="Cambria Math"/>
                <w:sz w:val="32"/>
              </w:rPr>
              <m:t>，﹣</m:t>
            </m:r>
            <m:f>
              <m:fPr>
                <m:ctrlPr>
                  <w:rPr>
                    <w:rFonts w:ascii="Cambria Math" w:hAnsi="Cambria Math"/>
                  </w:rPr>
                </m:ctrlPr>
              </m:fPr>
              <m:num>
                <m:r>
                  <w:rPr>
                    <w:rFonts w:ascii="Cambria Math" w:hAnsi="Cambria Math"/>
                    <w:sz w:val="32"/>
                  </w:rPr>
                  <m:t>4</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oMath>
          <w:r>
            <w:t>），</w:t>
          </w:r>
        </w:p>
        <w:p w:rsidR="005D577D" w:rsidRDefault="001F17E4">
          <w:r>
            <w:t>若此等腰三角形以</w:t>
          </w:r>
          <w:r>
            <w:t>OA</w:t>
          </w:r>
          <w:r>
            <w:t>为底边，则</w:t>
          </w:r>
          <w:r>
            <w:t>C</w:t>
          </w:r>
          <w:r>
            <w:rPr>
              <w:sz w:val="24"/>
              <w:szCs w:val="24"/>
              <w:vertAlign w:val="subscript"/>
            </w:rPr>
            <w:t>4</w:t>
          </w:r>
          <w:r>
            <w:t>的纵坐标为</w:t>
          </w:r>
          <w:r>
            <w:t>1</w:t>
          </w:r>
          <w:r>
            <w:t>，从而其横坐标为</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，得</w:t>
          </w:r>
          <w:r>
            <w:t>C</w:t>
          </w:r>
          <w:r>
            <w:rPr>
              <w:sz w:val="24"/>
              <w:szCs w:val="24"/>
              <w:vertAlign w:val="subscript"/>
            </w:rPr>
            <w:t>4</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r>
              <w:rPr>
                <w:rFonts w:ascii="Cambria Math" w:hAnsi="Cambria Math"/>
                <w:sz w:val="32"/>
              </w:rPr>
              <m:t>，</m:t>
            </m:r>
            <m:r>
              <w:rPr>
                <w:rFonts w:ascii="Cambria Math" w:hAnsi="Cambria Math"/>
                <w:sz w:val="32"/>
              </w:rPr>
              <m:t>1</m:t>
            </m:r>
          </m:oMath>
          <w:r>
            <w:t>），</w:t>
          </w:r>
        </w:p>
        <w:p w:rsidR="005D577D" w:rsidRDefault="001F17E4">
          <w:r>
            <w:t>所以，满足题意的点</w:t>
          </w:r>
          <w:r>
            <w:t>C</w:t>
          </w:r>
          <w:r>
            <w:t>有</w:t>
          </w:r>
          <w:r>
            <w:t>4</w:t>
          </w:r>
          <w:r>
            <w:t>个，坐标分别为：（</w:t>
          </w:r>
          <m:oMath>
            <m:f>
              <m:fPr>
                <m:ctrlPr>
                  <w:rPr>
                    <w:rFonts w:ascii="Cambria Math" w:hAnsi="Cambria Math"/>
                  </w:rPr>
                </m:ctrlPr>
              </m:fPr>
              <m:num>
                <m:r>
                  <w:rPr>
                    <w:rFonts w:ascii="Cambria Math" w:hAnsi="Cambria Math"/>
                    <w:sz w:val="32"/>
                  </w:rPr>
                  <m:t>8</m:t>
                </m:r>
              </m:num>
              <m:den>
                <m:r>
                  <w:rPr>
                    <w:rFonts w:ascii="Cambria Math" w:hAnsi="Cambria Math"/>
                    <w:sz w:val="32"/>
                  </w:rPr>
                  <m:t>5</m:t>
                </m:r>
              </m:den>
            </m:f>
            <m:r>
              <w:rPr>
                <w:rFonts w:ascii="Cambria Math" w:hAnsi="Cambria Math"/>
                <w:sz w:val="32"/>
              </w:rPr>
              <m:t>，</m:t>
            </m:r>
            <m:f>
              <m:fPr>
                <m:ctrlPr>
                  <w:rPr>
                    <w:rFonts w:ascii="Cambria Math" w:hAnsi="Cambria Math"/>
                  </w:rPr>
                </m:ctrlPr>
              </m:fPr>
              <m:num>
                <m:r>
                  <w:rPr>
                    <w:rFonts w:ascii="Cambria Math" w:hAnsi="Cambria Math"/>
                    <w:sz w:val="32"/>
                  </w:rPr>
                  <m:t>16</m:t>
                </m:r>
              </m:num>
              <m:den>
                <m:r>
                  <w:rPr>
                    <w:rFonts w:ascii="Cambria Math" w:hAnsi="Cambria Math"/>
                    <w:sz w:val="32"/>
                  </w:rPr>
                  <m:t>5</m:t>
                </m:r>
              </m:den>
            </m:f>
          </m:oMath>
          <w:r>
            <w:t>），（</w:t>
          </w:r>
          <m:oMath>
            <m:f>
              <m:fPr>
                <m:ctrlPr>
                  <w:rPr>
                    <w:rFonts w:ascii="Cambria Math" w:hAnsi="Cambria Math"/>
                  </w:rPr>
                </m:ctrlPr>
              </m:fPr>
              <m:num>
                <m:r>
                  <w:rPr>
                    <w:rFonts w:ascii="Cambria Math" w:hAnsi="Cambria Math"/>
                    <w:sz w:val="32"/>
                  </w:rPr>
                  <m:t>2</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r>
              <w:rPr>
                <w:rFonts w:ascii="Cambria Math" w:hAnsi="Cambria Math"/>
                <w:sz w:val="32"/>
              </w:rPr>
              <m:t>，</m:t>
            </m:r>
            <m:f>
              <m:fPr>
                <m:ctrlPr>
                  <w:rPr>
                    <w:rFonts w:ascii="Cambria Math" w:hAnsi="Cambria Math"/>
                  </w:rPr>
                </m:ctrlPr>
              </m:fPr>
              <m:num>
                <m:r>
                  <w:rPr>
                    <w:rFonts w:ascii="Cambria Math" w:hAnsi="Cambria Math"/>
                    <w:sz w:val="32"/>
                  </w:rPr>
                  <m:t>4</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oMath>
          <w:r>
            <w:t>），</w:t>
          </w:r>
          <w:r>
            <w:lastRenderedPageBreak/>
            <w:t>（</w:t>
          </w:r>
          <m:oMath>
            <m:r>
              <w:rPr>
                <w:rFonts w:ascii="Cambria Math" w:hAnsi="Cambria Math"/>
                <w:sz w:val="32"/>
              </w:rPr>
              <m:t>﹣</m:t>
            </m:r>
            <m:f>
              <m:fPr>
                <m:ctrlPr>
                  <w:rPr>
                    <w:rFonts w:ascii="Cambria Math" w:hAnsi="Cambria Math"/>
                  </w:rPr>
                </m:ctrlPr>
              </m:fPr>
              <m:num>
                <m:r>
                  <w:rPr>
                    <w:rFonts w:ascii="Cambria Math" w:hAnsi="Cambria Math"/>
                    <w:sz w:val="32"/>
                  </w:rPr>
                  <m:t>2</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r>
              <w:rPr>
                <w:rFonts w:ascii="Cambria Math" w:hAnsi="Cambria Math"/>
                <w:sz w:val="32"/>
              </w:rPr>
              <m:t>，﹣</m:t>
            </m:r>
            <m:f>
              <m:fPr>
                <m:ctrlPr>
                  <w:rPr>
                    <w:rFonts w:ascii="Cambria Math" w:hAnsi="Cambria Math"/>
                  </w:rPr>
                </m:ctrlPr>
              </m:fPr>
              <m:num>
                <m:r>
                  <w:rPr>
                    <w:rFonts w:ascii="Cambria Math" w:hAnsi="Cambria Math"/>
                    <w:sz w:val="32"/>
                  </w:rPr>
                  <m:t>4</m:t>
                </m:r>
              </m:num>
              <m:den>
                <m:r>
                  <w:rPr>
                    <w:rFonts w:ascii="Cambria Math" w:hAnsi="Cambria Math"/>
                    <w:sz w:val="32"/>
                  </w:rPr>
                  <m:t>5</m:t>
                </m:r>
              </m:den>
            </m:f>
            <m:rad>
              <m:radPr>
                <m:degHide m:val="on"/>
                <m:ctrlPr>
                  <w:rPr>
                    <w:rFonts w:ascii="Cambria Math" w:hAnsi="Cambria Math"/>
                  </w:rPr>
                </m:ctrlPr>
              </m:radPr>
              <m:deg/>
              <m:e>
                <m:r>
                  <w:rPr>
                    <w:rFonts w:ascii="Cambria Math" w:hAnsi="Cambria Math"/>
                    <w:sz w:val="32"/>
                  </w:rPr>
                  <m:t>5</m:t>
                </m:r>
              </m:e>
            </m:rad>
          </m:oMath>
          <w:r>
            <w:t>），</w:t>
          </w:r>
          <w:r>
            <w:t>C</w:t>
          </w:r>
          <w:r>
            <w:rPr>
              <w:sz w:val="24"/>
              <w:szCs w:val="24"/>
              <w:vertAlign w:val="subscript"/>
            </w:rPr>
            <w:t>4</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r>
              <w:rPr>
                <w:rFonts w:ascii="Cambria Math" w:hAnsi="Cambria Math"/>
                <w:sz w:val="32"/>
              </w:rPr>
              <m:t>，</m:t>
            </m:r>
            <m:r>
              <w:rPr>
                <w:rFonts w:ascii="Cambria Math" w:hAnsi="Cambria Math"/>
                <w:sz w:val="32"/>
              </w:rPr>
              <m:t>1</m:t>
            </m:r>
          </m:oMath>
          <w:r>
            <w:t>）．</w:t>
          </w:r>
        </w:p>
        <w:p w:rsidR="005D577D" w:rsidRDefault="001F17E4">
          <w:r>
            <w:rPr>
              <w:color w:val="0000FF"/>
            </w:rPr>
            <w:t>点评：</w:t>
          </w:r>
          <w:r>
            <w:t>本题考查了一次函数和等腰三角形的综合知识，本题中没有明确告诉哪边为等腰三角形的腰和底边时，要分类进行讨论，不要遗漏掉任何一种情况．</w:t>
          </w:r>
        </w:p>
        <w:p w:rsidR="005D577D" w:rsidRDefault="001F17E4">
          <w:r>
            <w:t>19</w:t>
          </w:r>
          <w:r>
            <w:t>、已知关于</w:t>
          </w:r>
          <w:r>
            <w:t>x</w:t>
          </w:r>
          <w:r>
            <w:t>的方程（</w:t>
          </w:r>
          <w:r>
            <w:t>m</w:t>
          </w:r>
          <w:r>
            <w:rPr>
              <w:sz w:val="24"/>
              <w:szCs w:val="24"/>
              <w:vertAlign w:val="superscript"/>
            </w:rPr>
            <w:t>2</w:t>
          </w:r>
          <w:r>
            <w:t>﹣</w:t>
          </w:r>
          <w:r>
            <w:t>1</w:t>
          </w:r>
          <w:r>
            <w:t>）</w:t>
          </w:r>
          <w:r>
            <w:t>x</w:t>
          </w:r>
          <w:r>
            <w:rPr>
              <w:sz w:val="24"/>
              <w:szCs w:val="24"/>
              <w:vertAlign w:val="superscript"/>
            </w:rPr>
            <w:t>2</w:t>
          </w:r>
          <w:r>
            <w:t>﹣</w:t>
          </w:r>
          <w:r>
            <w:t>3</w:t>
          </w:r>
          <w:r>
            <w:t>（</w:t>
          </w:r>
          <w:r>
            <w:t>3m</w:t>
          </w:r>
          <w:r>
            <w:t>﹣</w:t>
          </w:r>
          <w:r>
            <w:t>1</w:t>
          </w:r>
          <w:r>
            <w:t>）</w:t>
          </w:r>
          <w:r>
            <w:t>x+18=0</w:t>
          </w:r>
          <w:r>
            <w:t>有两个正整数根（</w:t>
          </w:r>
          <w:r>
            <w:t>m</w:t>
          </w:r>
          <w:r>
            <w:t>是整数）．</w:t>
          </w:r>
          <w:r>
            <w:t>△ABC</w:t>
          </w:r>
          <w:r>
            <w:t>的三边</w:t>
          </w:r>
          <w:r>
            <w:t>a</w:t>
          </w:r>
          <w:r>
            <w:t>、</w:t>
          </w:r>
          <w:r>
            <w:t>b</w:t>
          </w:r>
          <w:r>
            <w:t>、</w:t>
          </w:r>
          <w:r>
            <w:t>c</w:t>
          </w:r>
          <w:r>
            <w:t>满足</w:t>
          </w:r>
          <m:oMath>
            <m:r>
              <w:rPr>
                <w:rFonts w:ascii="Cambria Math" w:hAnsi="Cambria Math"/>
                <w:sz w:val="32"/>
              </w:rPr>
              <m:t>c</m:t>
            </m:r>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oMath>
          <w:r>
            <w:t>，</w:t>
          </w:r>
          <w:r>
            <w:t>m</w:t>
          </w:r>
          <w:r>
            <w:rPr>
              <w:sz w:val="24"/>
              <w:szCs w:val="24"/>
              <w:vertAlign w:val="superscript"/>
            </w:rPr>
            <w:t>2</w:t>
          </w:r>
          <w:r>
            <w:t>+a</w:t>
          </w:r>
          <w:r>
            <w:rPr>
              <w:sz w:val="24"/>
              <w:szCs w:val="24"/>
              <w:vertAlign w:val="superscript"/>
            </w:rPr>
            <w:t>2</w:t>
          </w:r>
          <w:r>
            <w:t>m</w:t>
          </w:r>
          <w:r>
            <w:t>﹣</w:t>
          </w:r>
          <w:r>
            <w:t>8a=0</w:t>
          </w:r>
          <w:r>
            <w:t>，</w:t>
          </w:r>
          <w:r>
            <w:t>m</w:t>
          </w:r>
          <w:r>
            <w:rPr>
              <w:sz w:val="24"/>
              <w:szCs w:val="24"/>
              <w:vertAlign w:val="superscript"/>
            </w:rPr>
            <w:t>2</w:t>
          </w:r>
          <w:r>
            <w:t>+b</w:t>
          </w:r>
          <w:r>
            <w:rPr>
              <w:sz w:val="24"/>
              <w:szCs w:val="24"/>
              <w:vertAlign w:val="superscript"/>
            </w:rPr>
            <w:t>2</w:t>
          </w:r>
          <w:r>
            <w:t>m</w:t>
          </w:r>
          <w:r>
            <w:t>﹣</w:t>
          </w:r>
          <w:r>
            <w:t>8b=0</w:t>
          </w:r>
          <w:r>
            <w:t>．</w:t>
          </w:r>
        </w:p>
        <w:p w:rsidR="005D577D" w:rsidRDefault="001F17E4">
          <w:r>
            <w:t>求：（</w:t>
          </w:r>
          <w:r>
            <w:t>1</w:t>
          </w:r>
          <w:r>
            <w:t>）</w:t>
          </w:r>
          <w:r>
            <w:t>m</w:t>
          </w:r>
          <w:r>
            <w:t>的值；（</w:t>
          </w:r>
          <w:r>
            <w:t>2</w:t>
          </w:r>
          <w:r>
            <w:t>）</w:t>
          </w:r>
          <w:r>
            <w:t>△ABC</w:t>
          </w:r>
          <w:r>
            <w:t>的面积．</w:t>
          </w:r>
        </w:p>
        <w:p w:rsidR="005D577D" w:rsidRDefault="001F17E4">
          <w:r>
            <w:rPr>
              <w:color w:val="0000FF"/>
            </w:rPr>
            <w:t>考点</w:t>
          </w:r>
          <w:r>
            <w:t>：根与系数的关系；一元二次方程的定义；一元二次方程的解；解一元二次方程</w:t>
          </w:r>
          <w:r>
            <w:t>-</w:t>
          </w:r>
          <w:r>
            <w:t>因式分解法；等腰三角形的性质；勾股定理；勾股定理的逆定理。</w:t>
          </w:r>
        </w:p>
        <w:p w:rsidR="005D577D" w:rsidRDefault="001F17E4">
          <w:r>
            <w:rPr>
              <w:color w:val="0000FF"/>
            </w:rPr>
            <w:t>专题</w:t>
          </w:r>
          <w:r>
            <w:t>：应用题；分类</w:t>
          </w:r>
          <w:r>
            <w:t>讨论；方程思想。</w:t>
          </w:r>
        </w:p>
        <w:p w:rsidR="005D577D" w:rsidRDefault="001F17E4">
          <w:r>
            <w:rPr>
              <w:color w:val="0000FF"/>
            </w:rPr>
            <w:t>分析：</w:t>
          </w:r>
          <w:r>
            <w:t>（</w:t>
          </w:r>
          <w:r>
            <w:t>1</w:t>
          </w:r>
          <w:r>
            <w:t>）本题可先求出方程（</w:t>
          </w:r>
          <w:r>
            <w:t>m</w:t>
          </w:r>
          <w:r>
            <w:rPr>
              <w:sz w:val="24"/>
              <w:szCs w:val="24"/>
              <w:vertAlign w:val="superscript"/>
            </w:rPr>
            <w:t>2</w:t>
          </w:r>
          <w:r>
            <w:t>﹣</w:t>
          </w:r>
          <w:r>
            <w:t>1</w:t>
          </w:r>
          <w:r>
            <w:t>）</w:t>
          </w:r>
          <w:r>
            <w:t>x</w:t>
          </w:r>
          <w:r>
            <w:rPr>
              <w:sz w:val="24"/>
              <w:szCs w:val="24"/>
              <w:vertAlign w:val="superscript"/>
            </w:rPr>
            <w:t>2</w:t>
          </w:r>
          <w:r>
            <w:t>﹣</w:t>
          </w:r>
          <w:r>
            <w:t>3</w:t>
          </w:r>
          <w:r>
            <w:t>（</w:t>
          </w:r>
          <w:r>
            <w:t>3m</w:t>
          </w:r>
          <w:r>
            <w:t>﹣</w:t>
          </w:r>
          <w:r>
            <w:t>1</w:t>
          </w:r>
          <w:r>
            <w:t>）</w:t>
          </w:r>
          <w:r>
            <w:t>x+18=0</w:t>
          </w:r>
          <w:r>
            <w:t>的两个根，然后根据这两个根都是正整数求出</w:t>
          </w:r>
          <w:r>
            <w:t>m</w:t>
          </w:r>
          <w:r>
            <w:t>的值．</w:t>
          </w:r>
        </w:p>
        <w:p w:rsidR="005D577D" w:rsidRDefault="001F17E4">
          <w:r>
            <w:t>（</w:t>
          </w:r>
          <w:r>
            <w:t>2</w:t>
          </w:r>
          <w:r>
            <w:t>）由（</w:t>
          </w:r>
          <w:r>
            <w:t>1</w:t>
          </w:r>
          <w:r>
            <w:t>）得出的</w:t>
          </w:r>
          <w:r>
            <w:t>m</w:t>
          </w:r>
          <w:r>
            <w:t>的值，然后将</w:t>
          </w:r>
          <w:r>
            <w:t>m</w:t>
          </w:r>
          <w:r>
            <w:rPr>
              <w:sz w:val="24"/>
              <w:szCs w:val="24"/>
              <w:vertAlign w:val="superscript"/>
            </w:rPr>
            <w:t>2</w:t>
          </w:r>
          <w:r>
            <w:t>+a</w:t>
          </w:r>
          <w:r>
            <w:rPr>
              <w:sz w:val="24"/>
              <w:szCs w:val="24"/>
              <w:vertAlign w:val="superscript"/>
            </w:rPr>
            <w:t>2</w:t>
          </w:r>
          <w:r>
            <w:t>m</w:t>
          </w:r>
          <w:r>
            <w:t>﹣</w:t>
          </w:r>
          <w:r>
            <w:t>8a=0</w:t>
          </w:r>
          <w:r>
            <w:t>，</w:t>
          </w:r>
          <w:r>
            <w:t>m</w:t>
          </w:r>
          <w:r>
            <w:rPr>
              <w:sz w:val="24"/>
              <w:szCs w:val="24"/>
              <w:vertAlign w:val="superscript"/>
            </w:rPr>
            <w:t>2</w:t>
          </w:r>
          <w:r>
            <w:t>+b</w:t>
          </w:r>
          <w:r>
            <w:rPr>
              <w:sz w:val="24"/>
              <w:szCs w:val="24"/>
              <w:vertAlign w:val="superscript"/>
            </w:rPr>
            <w:t>2</w:t>
          </w:r>
          <w:r>
            <w:t>m</w:t>
          </w:r>
          <w:r>
            <w:t>﹣</w:t>
          </w:r>
          <w:r>
            <w:t>8b=0</w:t>
          </w:r>
          <w:r>
            <w:t>．进行化简，得出</w:t>
          </w:r>
          <w:r>
            <w:t>a</w:t>
          </w:r>
          <w:r>
            <w:t>，</w:t>
          </w:r>
          <w:r>
            <w:t>b</w:t>
          </w:r>
          <w:r>
            <w:t>的值．然后再根据三角形三边的关系来确定符合条件的</w:t>
          </w:r>
          <w:r>
            <w:t>a</w:t>
          </w:r>
          <w:r>
            <w:t>，</w:t>
          </w:r>
          <w:r>
            <w:t>b</w:t>
          </w:r>
          <w:r>
            <w:t>的值，进而得出三角形的面积．</w:t>
          </w:r>
        </w:p>
        <w:p w:rsidR="005D577D" w:rsidRDefault="001F17E4">
          <w:r>
            <w:rPr>
              <w:color w:val="0000FF"/>
            </w:rPr>
            <w:t>解答：</w:t>
          </w:r>
          <w:r>
            <w:t>解：（</w:t>
          </w:r>
          <w:r>
            <w:t>1</w:t>
          </w:r>
          <w:r>
            <w:t>）方程有两个实数根，则</w:t>
          </w:r>
          <w:r>
            <w:t>m</w:t>
          </w:r>
          <w:r>
            <w:rPr>
              <w:sz w:val="24"/>
              <w:szCs w:val="24"/>
              <w:vertAlign w:val="superscript"/>
            </w:rPr>
            <w:t>2</w:t>
          </w:r>
          <w:r>
            <w:t>﹣</w:t>
          </w:r>
          <w:r>
            <w:t>1≠0</w:t>
          </w:r>
          <w:r>
            <w:t>，解方程得</w:t>
          </w:r>
          <m:oMath>
            <m:sSub>
              <m:sSubPr>
                <m:ctrlPr>
                  <w:rPr>
                    <w:rFonts w:ascii="Cambria Math" w:hAnsi="Cambria Math"/>
                  </w:rPr>
                </m:ctrlPr>
              </m:sSubPr>
              <m:e>
                <m:r>
                  <w:rPr>
                    <w:rFonts w:ascii="Cambria Math" w:hAnsi="Cambria Math"/>
                    <w:sz w:val="32"/>
                  </w:rPr>
                  <m:t>x</m:t>
                </m:r>
              </m:e>
              <m:sub>
                <m:r>
                  <w:rPr>
                    <w:rFonts w:ascii="Cambria Math" w:hAnsi="Cambria Math"/>
                    <w:sz w:val="32"/>
                  </w:rPr>
                  <m:t>1</m:t>
                </m:r>
              </m:sub>
            </m:sSub>
            <m:r>
              <w:rPr>
                <w:rFonts w:ascii="Cambria Math" w:hAnsi="Cambria Math"/>
                <w:sz w:val="32"/>
              </w:rPr>
              <m:t>=</m:t>
            </m:r>
            <m:f>
              <m:fPr>
                <m:ctrlPr>
                  <w:rPr>
                    <w:rFonts w:ascii="Cambria Math" w:hAnsi="Cambria Math"/>
                  </w:rPr>
                </m:ctrlPr>
              </m:fPr>
              <m:num>
                <m:r>
                  <w:rPr>
                    <w:rFonts w:ascii="Cambria Math" w:hAnsi="Cambria Math"/>
                    <w:sz w:val="32"/>
                  </w:rPr>
                  <m:t>6</m:t>
                </m:r>
              </m:num>
              <m:den>
                <m:r>
                  <w:rPr>
                    <w:rFonts w:ascii="Cambria Math" w:hAnsi="Cambria Math"/>
                    <w:sz w:val="32"/>
                  </w:rPr>
                  <m:t>m+1</m:t>
                </m:r>
              </m:den>
            </m:f>
          </m:oMath>
          <w:r>
            <w:t>，</w:t>
          </w:r>
          <m:oMath>
            <m:sSub>
              <m:sSubPr>
                <m:ctrlPr>
                  <w:rPr>
                    <w:rFonts w:ascii="Cambria Math" w:hAnsi="Cambria Math"/>
                  </w:rPr>
                </m:ctrlPr>
              </m:sSubPr>
              <m:e>
                <m:r>
                  <w:rPr>
                    <w:rFonts w:ascii="Cambria Math" w:hAnsi="Cambria Math"/>
                    <w:sz w:val="32"/>
                  </w:rPr>
                  <m:t>x</m:t>
                </m:r>
              </m:e>
              <m:sub>
                <m:r>
                  <w:rPr>
                    <w:rFonts w:ascii="Cambria Math" w:hAnsi="Cambria Math"/>
                    <w:sz w:val="32"/>
                  </w:rPr>
                  <m:t>2</m:t>
                </m:r>
              </m:sub>
            </m:sSub>
            <m:r>
              <w:rPr>
                <w:rFonts w:ascii="Cambria Math" w:hAnsi="Cambria Math"/>
                <w:sz w:val="32"/>
              </w:rPr>
              <m:t>=</m:t>
            </m:r>
            <m:f>
              <m:fPr>
                <m:ctrlPr>
                  <w:rPr>
                    <w:rFonts w:ascii="Cambria Math" w:hAnsi="Cambria Math"/>
                  </w:rPr>
                </m:ctrlPr>
              </m:fPr>
              <m:num>
                <m:r>
                  <w:rPr>
                    <w:rFonts w:ascii="Cambria Math" w:hAnsi="Cambria Math"/>
                    <w:sz w:val="32"/>
                  </w:rPr>
                  <m:t>3</m:t>
                </m:r>
              </m:num>
              <m:den>
                <m:r>
                  <w:rPr>
                    <w:rFonts w:ascii="Cambria Math" w:hAnsi="Cambria Math"/>
                    <w:sz w:val="32"/>
                  </w:rPr>
                  <m:t>m</m:t>
                </m:r>
                <m:r>
                  <w:rPr>
                    <w:rFonts w:ascii="Cambria Math" w:hAnsi="Cambria Math"/>
                    <w:sz w:val="32"/>
                  </w:rPr>
                  <m:t>﹣</m:t>
                </m:r>
                <m:r>
                  <w:rPr>
                    <w:rFonts w:ascii="Cambria Math" w:hAnsi="Cambria Math"/>
                    <w:sz w:val="32"/>
                  </w:rPr>
                  <m:t>1</m:t>
                </m:r>
              </m:den>
            </m:f>
          </m:oMath>
        </w:p>
        <w:p w:rsidR="005D577D" w:rsidRDefault="001F17E4">
          <w:r>
            <w:t>由题意得</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sz w:val="32"/>
                      </w:rPr>
                      <m:t>&amp;m+1=1</m:t>
                    </m:r>
                    <m:r>
                      <w:rPr>
                        <w:rFonts w:ascii="Cambria Math" w:hAnsi="Cambria Math"/>
                        <w:sz w:val="32"/>
                      </w:rPr>
                      <m:t>，</m:t>
                    </m:r>
                    <m:r>
                      <w:rPr>
                        <w:rFonts w:ascii="Cambria Math" w:hAnsi="Cambria Math"/>
                        <w:sz w:val="32"/>
                      </w:rPr>
                      <m:t>2</m:t>
                    </m:r>
                    <m:r>
                      <w:rPr>
                        <w:rFonts w:ascii="Cambria Math" w:hAnsi="Cambria Math"/>
                        <w:sz w:val="32"/>
                      </w:rPr>
                      <m:t>，</m:t>
                    </m:r>
                    <m:r>
                      <w:rPr>
                        <w:rFonts w:ascii="Cambria Math" w:hAnsi="Cambria Math"/>
                        <w:sz w:val="32"/>
                      </w:rPr>
                      <m:t>3</m:t>
                    </m:r>
                    <m:r>
                      <w:rPr>
                        <w:rFonts w:ascii="Cambria Math" w:hAnsi="Cambria Math"/>
                        <w:sz w:val="32"/>
                      </w:rPr>
                      <m:t>，</m:t>
                    </m:r>
                    <m:r>
                      <w:rPr>
                        <w:rFonts w:ascii="Cambria Math" w:hAnsi="Cambria Math"/>
                        <w:sz w:val="32"/>
                      </w:rPr>
                      <m:t>6</m:t>
                    </m:r>
                  </m:e>
                  <m:e>
                    <m:r>
                      <w:rPr>
                        <w:rFonts w:ascii="Cambria Math" w:hAnsi="Cambria Math"/>
                        <w:sz w:val="32"/>
                      </w:rPr>
                      <m:t>&amp;m</m:t>
                    </m:r>
                    <m:r>
                      <w:rPr>
                        <w:rFonts w:ascii="Cambria Math" w:hAnsi="Cambria Math"/>
                        <w:sz w:val="32"/>
                      </w:rPr>
                      <m:t>﹣</m:t>
                    </m:r>
                    <m:r>
                      <w:rPr>
                        <w:rFonts w:ascii="Cambria Math" w:hAnsi="Cambria Math"/>
                        <w:sz w:val="32"/>
                      </w:rPr>
                      <m:t>1=1</m:t>
                    </m:r>
                    <m:r>
                      <w:rPr>
                        <w:rFonts w:ascii="Cambria Math" w:hAnsi="Cambria Math"/>
                        <w:sz w:val="32"/>
                      </w:rPr>
                      <m:t>，</m:t>
                    </m:r>
                    <m:r>
                      <w:rPr>
                        <w:rFonts w:ascii="Cambria Math" w:hAnsi="Cambria Math"/>
                        <w:sz w:val="32"/>
                      </w:rPr>
                      <m:t>3</m:t>
                    </m:r>
                  </m:e>
                </m:eqArr>
              </m:e>
            </m:d>
          </m:oMath>
          <w:r>
            <w:t>，即</w:t>
          </w:r>
          <m:oMath>
            <m:d>
              <m:dPr>
                <m:begChr m:val="{"/>
                <m:endChr m:val=""/>
                <m:ctrlPr>
                  <w:rPr>
                    <w:rFonts w:ascii="Cambria Math" w:hAnsi="Cambria Math"/>
                  </w:rPr>
                </m:ctrlPr>
              </m:dPr>
              <m:e>
                <m:eqArr>
                  <m:eqArrPr>
                    <m:ctrlPr>
                      <w:rPr>
                        <w:rFonts w:ascii="Cambria Math" w:hAnsi="Cambria Math"/>
                      </w:rPr>
                    </m:ctrlPr>
                  </m:eqArrPr>
                  <m:e>
                    <m:r>
                      <w:rPr>
                        <w:rFonts w:ascii="Cambria Math" w:hAnsi="Cambria Math"/>
                        <w:sz w:val="32"/>
                      </w:rPr>
                      <m:t>&amp;m=0</m:t>
                    </m:r>
                    <m:r>
                      <w:rPr>
                        <w:rFonts w:ascii="Cambria Math" w:hAnsi="Cambria Math"/>
                        <w:sz w:val="32"/>
                      </w:rPr>
                      <m:t>，</m:t>
                    </m:r>
                    <m:r>
                      <w:rPr>
                        <w:rFonts w:ascii="Cambria Math" w:hAnsi="Cambria Math"/>
                        <w:sz w:val="32"/>
                      </w:rPr>
                      <m:t>1</m:t>
                    </m:r>
                    <m:r>
                      <w:rPr>
                        <w:rFonts w:ascii="Cambria Math" w:hAnsi="Cambria Math"/>
                        <w:sz w:val="32"/>
                      </w:rPr>
                      <m:t>，</m:t>
                    </m:r>
                    <m:r>
                      <w:rPr>
                        <w:rFonts w:ascii="Cambria Math" w:hAnsi="Cambria Math"/>
                        <w:sz w:val="32"/>
                      </w:rPr>
                      <m:t>2</m:t>
                    </m:r>
                    <m:r>
                      <w:rPr>
                        <w:rFonts w:ascii="Cambria Math" w:hAnsi="Cambria Math"/>
                        <w:sz w:val="32"/>
                      </w:rPr>
                      <m:t>，</m:t>
                    </m:r>
                    <m:r>
                      <w:rPr>
                        <w:rFonts w:ascii="Cambria Math" w:hAnsi="Cambria Math"/>
                        <w:sz w:val="32"/>
                      </w:rPr>
                      <m:t>5</m:t>
                    </m:r>
                  </m:e>
                  <m:e>
                    <m:r>
                      <w:rPr>
                        <w:rFonts w:ascii="Cambria Math" w:hAnsi="Cambria Math"/>
                        <w:sz w:val="32"/>
                      </w:rPr>
                      <m:t>&amp;m=2</m:t>
                    </m:r>
                    <m:r>
                      <w:rPr>
                        <w:rFonts w:ascii="Cambria Math" w:hAnsi="Cambria Math"/>
                        <w:sz w:val="32"/>
                      </w:rPr>
                      <m:t>，</m:t>
                    </m:r>
                    <m:r>
                      <w:rPr>
                        <w:rFonts w:ascii="Cambria Math" w:hAnsi="Cambria Math"/>
                        <w:sz w:val="32"/>
                      </w:rPr>
                      <m:t>4</m:t>
                    </m:r>
                  </m:e>
                </m:eqArr>
              </m:e>
            </m:d>
          </m:oMath>
        </w:p>
        <w:p w:rsidR="005D577D" w:rsidRDefault="001F17E4">
          <w:r>
            <w:t>故</w:t>
          </w:r>
          <w:r>
            <w:t>m=2</w:t>
          </w:r>
        </w:p>
        <w:p w:rsidR="005D577D" w:rsidRDefault="005D577D"/>
        <w:p w:rsidR="005D577D" w:rsidRDefault="001F17E4">
          <w:r>
            <w:t>（</w:t>
          </w:r>
          <w:r>
            <w:t>2</w:t>
          </w:r>
          <w:r>
            <w:t>）把</w:t>
          </w:r>
          <w:r>
            <w:t>m=2</w:t>
          </w:r>
          <w:r>
            <w:t>代入两等式，化简得</w:t>
          </w:r>
          <w:r>
            <w:t>a</w:t>
          </w:r>
          <w:r>
            <w:rPr>
              <w:sz w:val="24"/>
              <w:szCs w:val="24"/>
              <w:vertAlign w:val="superscript"/>
            </w:rPr>
            <w:t>2</w:t>
          </w:r>
          <w:r>
            <w:t>﹣</w:t>
          </w:r>
          <w:r>
            <w:t>4a+2=0</w:t>
          </w:r>
          <w:r>
            <w:t>，</w:t>
          </w:r>
          <w:r>
            <w:t>b</w:t>
          </w:r>
          <w:r>
            <w:rPr>
              <w:sz w:val="24"/>
              <w:szCs w:val="24"/>
              <w:vertAlign w:val="superscript"/>
            </w:rPr>
            <w:t>2</w:t>
          </w:r>
          <w:r>
            <w:t>﹣</w:t>
          </w:r>
          <w:r>
            <w:t>4b+2=0</w:t>
          </w:r>
        </w:p>
        <w:p w:rsidR="005D577D" w:rsidRDefault="001F17E4">
          <w:r>
            <w:t>当</w:t>
          </w:r>
          <w:r>
            <w:t>a=b</w:t>
          </w:r>
          <w:r>
            <w:t>时，</w:t>
          </w:r>
          <m:oMath>
            <m:r>
              <w:rPr>
                <w:rFonts w:ascii="Cambria Math" w:hAnsi="Cambria Math"/>
                <w:sz w:val="32"/>
              </w:rPr>
              <m:t>a</m:t>
            </m:r>
            <m:r>
              <w:rPr>
                <w:rFonts w:ascii="Cambria Math" w:hAnsi="Cambria Math"/>
                <w:sz w:val="32"/>
              </w:rPr>
              <m:t>=</m:t>
            </m:r>
            <m:r>
              <w:rPr>
                <w:rFonts w:ascii="Cambria Math" w:hAnsi="Cambria Math"/>
                <w:sz w:val="32"/>
              </w:rPr>
              <m:t>b</m:t>
            </m:r>
            <m:r>
              <w:rPr>
                <w:rFonts w:ascii="Cambria Math" w:hAnsi="Cambria Math"/>
                <w:sz w:val="32"/>
              </w:rPr>
              <m:t>=2±</m:t>
            </m:r>
            <m:rad>
              <m:radPr>
                <m:degHide m:val="on"/>
                <m:ctrlPr>
                  <w:rPr>
                    <w:rFonts w:ascii="Cambria Math" w:hAnsi="Cambria Math"/>
                  </w:rPr>
                </m:ctrlPr>
              </m:radPr>
              <m:deg/>
              <m:e>
                <m:r>
                  <w:rPr>
                    <w:rFonts w:ascii="Cambria Math" w:hAnsi="Cambria Math"/>
                    <w:sz w:val="32"/>
                  </w:rPr>
                  <m:t>2</m:t>
                </m:r>
              </m:e>
            </m:rad>
          </m:oMath>
        </w:p>
        <w:p w:rsidR="005D577D" w:rsidRDefault="001F17E4">
          <w:r>
            <w:t>当</w:t>
          </w:r>
          <w:r>
            <w:t>a≠b</w:t>
          </w:r>
          <w:r>
            <w:t>时，</w:t>
          </w:r>
          <w:r>
            <w:t>a</w:t>
          </w:r>
          <w:r>
            <w:t>、</w:t>
          </w:r>
          <w:r>
            <w:t>b</w:t>
          </w:r>
          <w:r>
            <w:t>是方程</w:t>
          </w:r>
          <w:r>
            <w:t>x</w:t>
          </w:r>
          <w:r>
            <w:rPr>
              <w:sz w:val="24"/>
              <w:szCs w:val="24"/>
              <w:vertAlign w:val="superscript"/>
            </w:rPr>
            <w:t>2</w:t>
          </w:r>
          <w:r>
            <w:t>﹣</w:t>
          </w:r>
          <w:r>
            <w:t>4x+2=0</w:t>
          </w:r>
          <w:r>
            <w:t>的两根，而</w:t>
          </w:r>
          <w:r>
            <w:t>△</w:t>
          </w:r>
          <w:r>
            <w:t>＞</w:t>
          </w:r>
          <w:r>
            <w:t>0</w:t>
          </w:r>
          <w:r>
            <w:t>，由韦达定理得</w:t>
          </w:r>
          <w:r>
            <w:t>a+b=4</w:t>
          </w:r>
          <w:r>
            <w:t>＞</w:t>
          </w:r>
          <w:r>
            <w:t>0</w:t>
          </w:r>
          <w:r>
            <w:t>，</w:t>
          </w:r>
          <w:r>
            <w:t>ab=2</w:t>
          </w:r>
          <w:r>
            <w:t>＞</w:t>
          </w:r>
          <w:r>
            <w:t>0</w:t>
          </w:r>
          <w:r>
            <w:t>，则</w:t>
          </w:r>
          <w:r>
            <w:t>a</w:t>
          </w:r>
          <w:r>
            <w:t>＞</w:t>
          </w:r>
          <w:r>
            <w:t>0</w:t>
          </w:r>
          <w:r>
            <w:t>、</w:t>
          </w:r>
          <w:r>
            <w:t>b</w:t>
          </w:r>
          <w:r>
            <w:t>＞</w:t>
          </w:r>
          <w:r>
            <w:t>0</w:t>
          </w:r>
          <w:r>
            <w:t>．</w:t>
          </w:r>
        </w:p>
        <w:p w:rsidR="005D577D" w:rsidRDefault="001F17E4">
          <w:r>
            <w:t>①a≠b</w:t>
          </w:r>
          <w:r>
            <w:t>，</w:t>
          </w:r>
          <m:oMath>
            <m:r>
              <w:rPr>
                <w:rFonts w:ascii="Cambria Math" w:hAnsi="Cambria Math"/>
                <w:sz w:val="32"/>
              </w:rPr>
              <m:t>c</m:t>
            </m:r>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oMath>
          <w:r>
            <w:t>时，由于</w:t>
          </w:r>
          <w:r>
            <w:t>a</w:t>
          </w:r>
          <w:r>
            <w:rPr>
              <w:sz w:val="24"/>
              <w:szCs w:val="24"/>
              <w:vertAlign w:val="superscript"/>
            </w:rPr>
            <w:t>2</w:t>
          </w:r>
          <w:r>
            <w:t>+b</w:t>
          </w:r>
          <w:r>
            <w:rPr>
              <w:sz w:val="24"/>
              <w:szCs w:val="24"/>
              <w:vertAlign w:val="superscript"/>
            </w:rPr>
            <w:t>2</w:t>
          </w:r>
          <w:r>
            <w:t>=</w:t>
          </w:r>
          <w:r>
            <w:t>（</w:t>
          </w:r>
          <w:r>
            <w:t>a+b</w:t>
          </w:r>
          <w:r>
            <w:t>）</w:t>
          </w:r>
          <w:r>
            <w:rPr>
              <w:sz w:val="24"/>
              <w:szCs w:val="24"/>
              <w:vertAlign w:val="superscript"/>
            </w:rPr>
            <w:t>2</w:t>
          </w:r>
          <w:r>
            <w:t>﹣</w:t>
          </w:r>
          <w:r>
            <w:t>2ab=16</w:t>
          </w:r>
          <w:r>
            <w:t>﹣</w:t>
          </w:r>
          <w:r>
            <w:t>4=12=c</w:t>
          </w:r>
          <w:r>
            <w:rPr>
              <w:sz w:val="24"/>
              <w:szCs w:val="24"/>
              <w:vertAlign w:val="superscript"/>
            </w:rPr>
            <w:t>2</w:t>
          </w:r>
        </w:p>
        <w:p w:rsidR="005D577D" w:rsidRDefault="001F17E4">
          <w:r>
            <w:t>故</w:t>
          </w:r>
          <w:r>
            <w:t>△ABC</w:t>
          </w:r>
          <w:r>
            <w:t>为直角三角形，且</w:t>
          </w:r>
          <w:r>
            <w:t>∠C=90°</w:t>
          </w:r>
          <w:r>
            <w:t>，</w:t>
          </w:r>
          <w:r>
            <w:t>S</w:t>
          </w:r>
          <w:r>
            <w:rPr>
              <w:sz w:val="24"/>
              <w:szCs w:val="24"/>
              <w:vertAlign w:val="subscript"/>
            </w:rPr>
            <w:t>△ABC</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r>
              <w:rPr>
                <w:rFonts w:ascii="Cambria Math" w:hAnsi="Cambria Math"/>
                <w:sz w:val="32"/>
              </w:rPr>
              <m:t>ab</m:t>
            </m:r>
            <m:r>
              <w:rPr>
                <w:rFonts w:ascii="Cambria Math" w:hAnsi="Cambria Math"/>
                <w:sz w:val="32"/>
              </w:rPr>
              <m:t>=1</m:t>
            </m:r>
          </m:oMath>
          <w:r>
            <w:t>．</w:t>
          </w:r>
        </w:p>
        <w:p w:rsidR="005D577D" w:rsidRDefault="001F17E4">
          <w:r>
            <w:t>②a=b=2</w:t>
          </w:r>
          <w:r>
            <w:t>﹣</w:t>
          </w:r>
          <m:oMath>
            <m:rad>
              <m:radPr>
                <m:degHide m:val="on"/>
                <m:ctrlPr>
                  <w:rPr>
                    <w:rFonts w:ascii="Cambria Math" w:hAnsi="Cambria Math"/>
                  </w:rPr>
                </m:ctrlPr>
              </m:radPr>
              <m:deg/>
              <m:e>
                <m:r>
                  <w:rPr>
                    <w:rFonts w:ascii="Cambria Math" w:hAnsi="Cambria Math"/>
                    <w:sz w:val="32"/>
                  </w:rPr>
                  <m:t>2</m:t>
                </m:r>
              </m:e>
            </m:rad>
          </m:oMath>
          <w:r>
            <w:t>，</w:t>
          </w:r>
          <w:r>
            <w:t>c=2</w:t>
          </w:r>
          <m:oMath>
            <m:rad>
              <m:radPr>
                <m:degHide m:val="on"/>
                <m:ctrlPr>
                  <w:rPr>
                    <w:rFonts w:ascii="Cambria Math" w:hAnsi="Cambria Math"/>
                  </w:rPr>
                </m:ctrlPr>
              </m:radPr>
              <m:deg/>
              <m:e>
                <m:r>
                  <w:rPr>
                    <w:rFonts w:ascii="Cambria Math" w:hAnsi="Cambria Math"/>
                    <w:sz w:val="32"/>
                  </w:rPr>
                  <m:t>3</m:t>
                </m:r>
              </m:e>
            </m:rad>
          </m:oMath>
          <w:r>
            <w:t>时，因</w:t>
          </w:r>
          <m:oMath>
            <m:r>
              <w:rPr>
                <w:rFonts w:ascii="Cambria Math" w:hAnsi="Cambria Math"/>
                <w:sz w:val="32"/>
              </w:rPr>
              <m:t>2</m:t>
            </m:r>
            <m:r>
              <w:rPr>
                <w:rFonts w:ascii="Cambria Math" w:hAnsi="Cambria Math"/>
                <w:sz w:val="32"/>
              </w:rPr>
              <m:t>（</m:t>
            </m:r>
            <m:r>
              <w:rPr>
                <w:rFonts w:ascii="Cambria Math" w:hAnsi="Cambria Math"/>
                <w:sz w:val="32"/>
              </w:rPr>
              <m:t>2</m:t>
            </m:r>
            <m:r>
              <w:rPr>
                <w:rFonts w:ascii="Cambria Math" w:hAnsi="Cambria Math"/>
                <w:sz w:val="32"/>
              </w:rPr>
              <m:t>﹣</m:t>
            </m:r>
            <m:rad>
              <m:radPr>
                <m:degHide m:val="on"/>
                <m:ctrlPr>
                  <w:rPr>
                    <w:rFonts w:ascii="Cambria Math" w:hAnsi="Cambria Math"/>
                  </w:rPr>
                </m:ctrlPr>
              </m:radPr>
              <m:deg/>
              <m:e>
                <m:r>
                  <w:rPr>
                    <w:rFonts w:ascii="Cambria Math" w:hAnsi="Cambria Math"/>
                    <w:sz w:val="32"/>
                  </w:rPr>
                  <m:t>2</m:t>
                </m:r>
              </m:e>
            </m:rad>
            <m:r>
              <w:rPr>
                <w:rFonts w:ascii="Cambria Math" w:hAnsi="Cambria Math"/>
                <w:sz w:val="32"/>
              </w:rPr>
              <m:t>）</m:t>
            </m:r>
          </m:oMath>
          <w:r>
            <w:t>＜</w:t>
          </w:r>
          <m:oMath>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oMath>
          <w:r>
            <w:t>，故不能构成三角形，不合题意，舍去．</w:t>
          </w:r>
        </w:p>
        <w:p w:rsidR="005D577D" w:rsidRDefault="001F17E4">
          <w:r>
            <w:t>③a=b=2+</w:t>
          </w:r>
          <m:oMath>
            <m:rad>
              <m:radPr>
                <m:degHide m:val="on"/>
                <m:ctrlPr>
                  <w:rPr>
                    <w:rFonts w:ascii="Cambria Math" w:hAnsi="Cambria Math"/>
                  </w:rPr>
                </m:ctrlPr>
              </m:radPr>
              <m:deg/>
              <m:e>
                <m:r>
                  <w:rPr>
                    <w:rFonts w:ascii="Cambria Math" w:hAnsi="Cambria Math"/>
                    <w:sz w:val="32"/>
                  </w:rPr>
                  <m:t>2</m:t>
                </m:r>
              </m:e>
            </m:rad>
          </m:oMath>
          <w:r>
            <w:t>，</w:t>
          </w:r>
          <w:r>
            <w:t>c=2</w:t>
          </w:r>
          <m:oMath>
            <m:rad>
              <m:radPr>
                <m:degHide m:val="on"/>
                <m:ctrlPr>
                  <w:rPr>
                    <w:rFonts w:ascii="Cambria Math" w:hAnsi="Cambria Math"/>
                  </w:rPr>
                </m:ctrlPr>
              </m:radPr>
              <m:deg/>
              <m:e>
                <m:r>
                  <w:rPr>
                    <w:rFonts w:ascii="Cambria Math" w:hAnsi="Cambria Math"/>
                    <w:sz w:val="32"/>
                  </w:rPr>
                  <m:t>3</m:t>
                </m:r>
              </m:e>
            </m:rad>
          </m:oMath>
          <w:r>
            <w:t>时，因</w:t>
          </w:r>
          <m:oMath>
            <m:r>
              <w:rPr>
                <w:rFonts w:ascii="Cambria Math" w:hAnsi="Cambria Math"/>
                <w:sz w:val="32"/>
              </w:rPr>
              <m:t>2</m:t>
            </m:r>
            <m:r>
              <w:rPr>
                <w:rFonts w:ascii="Cambria Math" w:hAnsi="Cambria Math"/>
                <w:sz w:val="32"/>
              </w:rPr>
              <m:t>（</m:t>
            </m:r>
            <m:r>
              <w:rPr>
                <w:rFonts w:ascii="Cambria Math" w:hAnsi="Cambria Math"/>
                <w:sz w:val="32"/>
              </w:rPr>
              <m:t>2+</m:t>
            </m:r>
            <m:rad>
              <m:radPr>
                <m:degHide m:val="on"/>
                <m:ctrlPr>
                  <w:rPr>
                    <w:rFonts w:ascii="Cambria Math" w:hAnsi="Cambria Math"/>
                  </w:rPr>
                </m:ctrlPr>
              </m:radPr>
              <m:deg/>
              <m:e>
                <m:r>
                  <w:rPr>
                    <w:rFonts w:ascii="Cambria Math" w:hAnsi="Cambria Math"/>
                    <w:sz w:val="32"/>
                  </w:rPr>
                  <m:t>2</m:t>
                </m:r>
              </m:e>
            </m:rad>
            <m:r>
              <w:rPr>
                <w:rFonts w:ascii="Cambria Math" w:hAnsi="Cambria Math"/>
                <w:sz w:val="32"/>
              </w:rPr>
              <m:t>）</m:t>
            </m:r>
          </m:oMath>
          <w:r>
            <w:t>＞</w:t>
          </w:r>
          <m:oMath>
            <m:r>
              <w:rPr>
                <w:rFonts w:ascii="Cambria Math" w:hAnsi="Cambria Math"/>
                <w:sz w:val="32"/>
              </w:rPr>
              <m:t>2</m:t>
            </m:r>
            <m:rad>
              <m:radPr>
                <m:degHide m:val="on"/>
                <m:ctrlPr>
                  <w:rPr>
                    <w:rFonts w:ascii="Cambria Math" w:hAnsi="Cambria Math"/>
                  </w:rPr>
                </m:ctrlPr>
              </m:radPr>
              <m:deg/>
              <m:e>
                <m:r>
                  <w:rPr>
                    <w:rFonts w:ascii="Cambria Math" w:hAnsi="Cambria Math"/>
                    <w:sz w:val="32"/>
                  </w:rPr>
                  <m:t>3</m:t>
                </m:r>
              </m:e>
            </m:rad>
          </m:oMath>
          <w:r>
            <w:t>，故能构成三角形．</w:t>
          </w:r>
        </w:p>
        <w:p w:rsidR="005D577D" w:rsidRDefault="001F17E4">
          <w:r>
            <w:t>S</w:t>
          </w:r>
          <w:r>
            <w:rPr>
              <w:sz w:val="24"/>
              <w:szCs w:val="24"/>
              <w:vertAlign w:val="subscript"/>
            </w:rPr>
            <w:t>△ABC</w:t>
          </w:r>
          <w:r>
            <w:t>=</w:t>
          </w:r>
          <m:oMath>
            <m:f>
              <m:fPr>
                <m:ctrlPr>
                  <w:rPr>
                    <w:rFonts w:ascii="Cambria Math" w:hAnsi="Cambria Math"/>
                  </w:rPr>
                </m:ctrlPr>
              </m:fPr>
              <m:num>
                <m:r>
                  <w:rPr>
                    <w:rFonts w:ascii="Cambria Math" w:hAnsi="Cambria Math"/>
                    <w:sz w:val="32"/>
                  </w:rPr>
                  <m:t>1</m:t>
                </m:r>
              </m:num>
              <m:den>
                <m:r>
                  <w:rPr>
                    <w:rFonts w:ascii="Cambria Math" w:hAnsi="Cambria Math"/>
                    <w:sz w:val="32"/>
                  </w:rPr>
                  <m:t>2</m:t>
                </m:r>
              </m:den>
            </m:f>
          </m:oMath>
          <w:r>
            <w:t>×2</w:t>
          </w:r>
          <m:oMath>
            <m:rad>
              <m:radPr>
                <m:degHide m:val="on"/>
                <m:ctrlPr>
                  <w:rPr>
                    <w:rFonts w:ascii="Cambria Math" w:hAnsi="Cambria Math"/>
                  </w:rPr>
                </m:ctrlPr>
              </m:radPr>
              <m:deg/>
              <m:e>
                <m:r>
                  <w:rPr>
                    <w:rFonts w:ascii="Cambria Math" w:hAnsi="Cambria Math"/>
                    <w:sz w:val="32"/>
                  </w:rPr>
                  <m:t>3</m:t>
                </m:r>
              </m:e>
            </m:rad>
          </m:oMath>
          <w:r>
            <w:t>×</w:t>
          </w:r>
          <m:oMath>
            <m:rad>
              <m:radPr>
                <m:degHide m:val="on"/>
                <m:ctrlPr>
                  <w:rPr>
                    <w:rFonts w:ascii="Cambria Math" w:hAnsi="Cambria Math"/>
                  </w:rPr>
                </m:ctrlPr>
              </m:radPr>
              <m:deg/>
              <m:e>
                <m:sSup>
                  <m:sSupPr>
                    <m:ctrlPr>
                      <w:rPr>
                        <w:rFonts w:ascii="Cambria Math" w:hAnsi="Cambria Math"/>
                      </w:rPr>
                    </m:ctrlPr>
                  </m:sSupPr>
                  <m:e>
                    <m:r>
                      <w:rPr>
                        <w:rFonts w:ascii="Cambria Math" w:hAnsi="Cambria Math"/>
                        <w:sz w:val="32"/>
                      </w:rPr>
                      <m:t>（</m:t>
                    </m:r>
                    <m:r>
                      <w:rPr>
                        <w:rFonts w:ascii="Cambria Math" w:hAnsi="Cambria Math"/>
                        <w:sz w:val="32"/>
                      </w:rPr>
                      <m:t>2+</m:t>
                    </m:r>
                    <m:rad>
                      <m:radPr>
                        <m:degHide m:val="on"/>
                        <m:ctrlPr>
                          <w:rPr>
                            <w:rFonts w:ascii="Cambria Math" w:hAnsi="Cambria Math"/>
                          </w:rPr>
                        </m:ctrlPr>
                      </m:radPr>
                      <m:deg/>
                      <m:e>
                        <m:r>
                          <w:rPr>
                            <w:rFonts w:ascii="Cambria Math" w:hAnsi="Cambria Math"/>
                            <w:sz w:val="32"/>
                          </w:rPr>
                          <m:t>2</m:t>
                        </m:r>
                      </m:e>
                    </m:rad>
                    <m:r>
                      <w:rPr>
                        <w:rFonts w:ascii="Cambria Math" w:hAnsi="Cambria Math"/>
                        <w:sz w:val="32"/>
                      </w:rPr>
                      <m:t>）</m:t>
                    </m:r>
                  </m:e>
                  <m:sup>
                    <m:r>
                      <w:rPr>
                        <w:rFonts w:ascii="Cambria Math" w:hAnsi="Cambria Math"/>
                        <w:sz w:val="32"/>
                      </w:rPr>
                      <m:t>2</m:t>
                    </m:r>
                  </m:sup>
                </m:sSup>
                <m:r>
                  <w:rPr>
                    <w:rFonts w:ascii="Cambria Math" w:hAnsi="Cambria Math"/>
                    <w:sz w:val="32"/>
                  </w:rPr>
                  <m:t>﹣</m:t>
                </m:r>
                <m:sSup>
                  <m:sSupPr>
                    <m:ctrlPr>
                      <w:rPr>
                        <w:rFonts w:ascii="Cambria Math" w:hAnsi="Cambria Math"/>
                      </w:rPr>
                    </m:ctrlPr>
                  </m:sSupPr>
                  <m:e>
                    <m:r>
                      <w:rPr>
                        <w:rFonts w:ascii="Cambria Math" w:hAnsi="Cambria Math"/>
                        <w:sz w:val="32"/>
                      </w:rPr>
                      <m:t>（</m:t>
                    </m:r>
                    <m:rad>
                      <m:radPr>
                        <m:degHide m:val="on"/>
                        <m:ctrlPr>
                          <w:rPr>
                            <w:rFonts w:ascii="Cambria Math" w:hAnsi="Cambria Math"/>
                          </w:rPr>
                        </m:ctrlPr>
                      </m:radPr>
                      <m:deg/>
                      <m:e>
                        <m:r>
                          <w:rPr>
                            <w:rFonts w:ascii="Cambria Math" w:hAnsi="Cambria Math"/>
                            <w:sz w:val="32"/>
                          </w:rPr>
                          <m:t>3</m:t>
                        </m:r>
                      </m:e>
                    </m:rad>
                    <m:r>
                      <w:rPr>
                        <w:rFonts w:ascii="Cambria Math" w:hAnsi="Cambria Math"/>
                        <w:sz w:val="32"/>
                      </w:rPr>
                      <m:t>）</m:t>
                    </m:r>
                  </m:e>
                  <m:sup>
                    <m:r>
                      <w:rPr>
                        <w:rFonts w:ascii="Cambria Math" w:hAnsi="Cambria Math"/>
                        <w:sz w:val="32"/>
                      </w:rPr>
                      <m:t>2</m:t>
                    </m:r>
                  </m:sup>
                </m:sSup>
              </m:e>
            </m:rad>
          </m:oMath>
          <w:r>
            <w:t>=</w:t>
          </w:r>
          <m:oMath>
            <m:rad>
              <m:radPr>
                <m:degHide m:val="on"/>
                <m:ctrlPr>
                  <w:rPr>
                    <w:rFonts w:ascii="Cambria Math" w:hAnsi="Cambria Math"/>
                  </w:rPr>
                </m:ctrlPr>
              </m:radPr>
              <m:deg/>
              <m:e>
                <m:r>
                  <w:rPr>
                    <w:rFonts w:ascii="Cambria Math" w:hAnsi="Cambria Math"/>
                    <w:sz w:val="32"/>
                  </w:rPr>
                  <m:t>9+12</m:t>
                </m:r>
                <m:rad>
                  <m:radPr>
                    <m:degHide m:val="on"/>
                    <m:ctrlPr>
                      <w:rPr>
                        <w:rFonts w:ascii="Cambria Math" w:hAnsi="Cambria Math"/>
                      </w:rPr>
                    </m:ctrlPr>
                  </m:radPr>
                  <m:deg/>
                  <m:e>
                    <m:r>
                      <w:rPr>
                        <w:rFonts w:ascii="Cambria Math" w:hAnsi="Cambria Math"/>
                        <w:sz w:val="32"/>
                      </w:rPr>
                      <m:t>2</m:t>
                    </m:r>
                  </m:e>
                </m:rad>
              </m:e>
            </m:rad>
          </m:oMath>
        </w:p>
        <w:p w:rsidR="005D577D" w:rsidRDefault="001F17E4">
          <w:r>
            <w:t>综上，</w:t>
          </w:r>
          <w:r>
            <w:t>△ABC</w:t>
          </w:r>
          <w:r>
            <w:t>的面积为</w:t>
          </w:r>
          <w:r>
            <w:t>1</w:t>
          </w:r>
          <w:r>
            <w:t>或</w:t>
          </w:r>
          <m:oMath>
            <m:rad>
              <m:radPr>
                <m:degHide m:val="on"/>
                <m:ctrlPr>
                  <w:rPr>
                    <w:rFonts w:ascii="Cambria Math" w:hAnsi="Cambria Math"/>
                  </w:rPr>
                </m:ctrlPr>
              </m:radPr>
              <m:deg/>
              <m:e>
                <m:r>
                  <w:rPr>
                    <w:rFonts w:ascii="Cambria Math" w:hAnsi="Cambria Math"/>
                    <w:sz w:val="32"/>
                  </w:rPr>
                  <m:t>9+12</m:t>
                </m:r>
                <m:rad>
                  <m:radPr>
                    <m:degHide m:val="on"/>
                    <m:ctrlPr>
                      <w:rPr>
                        <w:rFonts w:ascii="Cambria Math" w:hAnsi="Cambria Math"/>
                      </w:rPr>
                    </m:ctrlPr>
                  </m:radPr>
                  <m:deg/>
                  <m:e>
                    <m:r>
                      <w:rPr>
                        <w:rFonts w:ascii="Cambria Math" w:hAnsi="Cambria Math"/>
                        <w:sz w:val="32"/>
                      </w:rPr>
                      <m:t>2</m:t>
                    </m:r>
                  </m:e>
                </m:rad>
              </m:e>
            </m:rad>
          </m:oMath>
          <w:r>
            <w:t>．</w:t>
          </w:r>
        </w:p>
        <w:p w:rsidR="005D577D" w:rsidRDefault="001F17E4">
          <w:r>
            <w:rPr>
              <w:color w:val="0000FF"/>
            </w:rPr>
            <w:t>点评：</w:t>
          </w:r>
          <w:r>
            <w:t>本题考查了二元一次方程根与系数的关系以及勾股定理等知识点，本题中分类对</w:t>
          </w:r>
          <w:r>
            <w:t>a</w:t>
          </w:r>
          <w:r>
            <w:t>，</w:t>
          </w:r>
          <w:r>
            <w:t>b</w:t>
          </w:r>
          <w:r>
            <w:t>的值进行讨论，并通过计算得出三角形的形状是解题的关键．</w:t>
          </w:r>
        </w:p>
        <w:p w:rsidR="005D577D" w:rsidRDefault="001F17E4" w:rsidP="00120EDE">
          <w:pPr>
            <w:widowControl/>
            <w:jc w:val="left"/>
          </w:pPr>
          <w:r>
            <w:br w:type="page"/>
          </w:r>
        </w:p>
      </w:sdtContent>
    </w:sdt>
    <w:sectPr w:rsidR="005D577D" w:rsidSect="00FD376B">
      <w:headerReference w:type="default" r:id="rId26"/>
      <w:headerReference w:type="first" r:id="rId27"/>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17E4" w:rsidRDefault="001F17E4" w:rsidP="001D3C68">
      <w:r>
        <w:separator/>
      </w:r>
    </w:p>
  </w:endnote>
  <w:endnote w:type="continuationSeparator" w:id="1">
    <w:p w:rsidR="001F17E4" w:rsidRDefault="001F17E4" w:rsidP="001D3C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幼圆">
    <w:panose1 w:val="0201050906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mbria Math">
    <w:panose1 w:val="02040503050406030204"/>
    <w:charset w:val="00"/>
    <w:family w:val="roman"/>
    <w:pitch w:val="variable"/>
    <w:sig w:usb0="A00002EF" w:usb1="420020EB" w:usb2="00000000" w:usb3="00000000" w:csb0="0000009F" w:csb1="00000000"/>
  </w:font>
  <w:font w:name="Arial Black">
    <w:altName w:val="Franklin Gothic Heavy"/>
    <w:charset w:val="00"/>
    <w:family w:val="swiss"/>
    <w:pitch w:val="variable"/>
    <w:sig w:usb0="00000001"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17E4" w:rsidRDefault="001F17E4" w:rsidP="001D3C68">
      <w:r>
        <w:separator/>
      </w:r>
    </w:p>
  </w:footnote>
  <w:footnote w:type="continuationSeparator" w:id="1">
    <w:p w:rsidR="001F17E4" w:rsidRDefault="001F17E4" w:rsidP="001D3C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6C35" w:rsidRPr="00D7554B" w:rsidRDefault="00726C35" w:rsidP="00726C35">
    <w:pPr>
      <w:pStyle w:val="a3"/>
      <w:pBdr>
        <w:bottom w:val="single" w:sz="6" w:space="0" w:color="auto"/>
      </w:pBdr>
      <w:spacing w:line="192" w:lineRule="auto"/>
      <w:jc w:val="left"/>
      <w:rPr>
        <w:rFonts w:ascii="Arial Black" w:hAnsi="Arial Black"/>
        <w:u w:val="single" w:color="FFFFFF" w:themeColor="background1"/>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0EDE" w:rsidRDefault="00120EDE" w:rsidP="00120EDE">
    <w:pPr>
      <w:pStyle w:val="a3"/>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35842">
      <o:colormenu v:ext="edit" fillcolor="none [321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C09DF"/>
    <w:rsid w:val="00005D46"/>
    <w:rsid w:val="0003414B"/>
    <w:rsid w:val="00045DBC"/>
    <w:rsid w:val="0006204B"/>
    <w:rsid w:val="000B638B"/>
    <w:rsid w:val="000D3247"/>
    <w:rsid w:val="000D4735"/>
    <w:rsid w:val="00120EDE"/>
    <w:rsid w:val="001C6A6E"/>
    <w:rsid w:val="001D1446"/>
    <w:rsid w:val="001D3C68"/>
    <w:rsid w:val="001E29A6"/>
    <w:rsid w:val="001E6756"/>
    <w:rsid w:val="001F17E4"/>
    <w:rsid w:val="00227658"/>
    <w:rsid w:val="002D0F0E"/>
    <w:rsid w:val="002E0F78"/>
    <w:rsid w:val="003532EF"/>
    <w:rsid w:val="00373D18"/>
    <w:rsid w:val="00496F35"/>
    <w:rsid w:val="004E324E"/>
    <w:rsid w:val="004E732C"/>
    <w:rsid w:val="004F4D4E"/>
    <w:rsid w:val="00517B56"/>
    <w:rsid w:val="005D0947"/>
    <w:rsid w:val="005D577D"/>
    <w:rsid w:val="00616B4C"/>
    <w:rsid w:val="00622E5C"/>
    <w:rsid w:val="00695896"/>
    <w:rsid w:val="00726C35"/>
    <w:rsid w:val="0078139C"/>
    <w:rsid w:val="00794E81"/>
    <w:rsid w:val="007C2D01"/>
    <w:rsid w:val="007C40C0"/>
    <w:rsid w:val="00881A65"/>
    <w:rsid w:val="00886C59"/>
    <w:rsid w:val="008A4B26"/>
    <w:rsid w:val="008C1895"/>
    <w:rsid w:val="008F4D75"/>
    <w:rsid w:val="009020CB"/>
    <w:rsid w:val="00942F17"/>
    <w:rsid w:val="009744D2"/>
    <w:rsid w:val="00997B6D"/>
    <w:rsid w:val="009A2ED5"/>
    <w:rsid w:val="009B1EFE"/>
    <w:rsid w:val="009C7511"/>
    <w:rsid w:val="009D3C9F"/>
    <w:rsid w:val="009E313F"/>
    <w:rsid w:val="009E5B42"/>
    <w:rsid w:val="00A3342F"/>
    <w:rsid w:val="00A3474F"/>
    <w:rsid w:val="00A77BE5"/>
    <w:rsid w:val="00AA5735"/>
    <w:rsid w:val="00AC09DF"/>
    <w:rsid w:val="00AF67F7"/>
    <w:rsid w:val="00B10A7E"/>
    <w:rsid w:val="00BB63FE"/>
    <w:rsid w:val="00BD36DE"/>
    <w:rsid w:val="00C41F09"/>
    <w:rsid w:val="00CC12A9"/>
    <w:rsid w:val="00CE1AA8"/>
    <w:rsid w:val="00D04724"/>
    <w:rsid w:val="00D7554B"/>
    <w:rsid w:val="00DD0C5A"/>
    <w:rsid w:val="00E9089D"/>
    <w:rsid w:val="00F809D3"/>
    <w:rsid w:val="00FD37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5842">
      <o:colormenu v:ext="edit" fillcolor="none [3212]"/>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4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D3C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D3C68"/>
    <w:rPr>
      <w:sz w:val="18"/>
      <w:szCs w:val="18"/>
    </w:rPr>
  </w:style>
  <w:style w:type="paragraph" w:styleId="a4">
    <w:name w:val="footer"/>
    <w:basedOn w:val="a"/>
    <w:link w:val="Char0"/>
    <w:uiPriority w:val="99"/>
    <w:semiHidden/>
    <w:unhideWhenUsed/>
    <w:rsid w:val="001D3C6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D3C68"/>
    <w:rPr>
      <w:sz w:val="18"/>
      <w:szCs w:val="18"/>
    </w:rPr>
  </w:style>
  <w:style w:type="paragraph" w:styleId="a5">
    <w:name w:val="Balloon Text"/>
    <w:basedOn w:val="a"/>
    <w:link w:val="Char1"/>
    <w:uiPriority w:val="99"/>
    <w:semiHidden/>
    <w:unhideWhenUsed/>
    <w:rsid w:val="001D3C68"/>
    <w:rPr>
      <w:sz w:val="18"/>
      <w:szCs w:val="18"/>
    </w:rPr>
  </w:style>
  <w:style w:type="character" w:customStyle="1" w:styleId="Char1">
    <w:name w:val="批注框文本 Char"/>
    <w:basedOn w:val="a0"/>
    <w:link w:val="a5"/>
    <w:uiPriority w:val="99"/>
    <w:semiHidden/>
    <w:rsid w:val="001D3C68"/>
    <w:rPr>
      <w:sz w:val="18"/>
      <w:szCs w:val="18"/>
    </w:rPr>
  </w:style>
  <w:style w:type="character" w:styleId="a6">
    <w:name w:val="Hyperlink"/>
    <w:basedOn w:val="a0"/>
    <w:uiPriority w:val="99"/>
    <w:unhideWhenUsed/>
    <w:rsid w:val="00726C35"/>
    <w:rPr>
      <w:color w:val="0000FF" w:themeColor="hyperlink"/>
      <w:u w:val="single"/>
    </w:rPr>
  </w:style>
  <w:style w:type="paragraph" w:styleId="a7">
    <w:name w:val="No Spacing"/>
    <w:link w:val="Char2"/>
    <w:uiPriority w:val="1"/>
    <w:qFormat/>
    <w:rsid w:val="00FD376B"/>
    <w:rPr>
      <w:kern w:val="0"/>
      <w:sz w:val="22"/>
    </w:rPr>
  </w:style>
  <w:style w:type="character" w:customStyle="1" w:styleId="Char2">
    <w:name w:val="无间隔 Char"/>
    <w:basedOn w:val="a0"/>
    <w:link w:val="a7"/>
    <w:uiPriority w:val="1"/>
    <w:rsid w:val="00FD376B"/>
    <w:rPr>
      <w:kern w:val="0"/>
      <w:sz w:val="22"/>
    </w:rPr>
  </w:style>
  <w:style w:type="character" w:styleId="a8">
    <w:name w:val="Placeholder Text"/>
    <w:basedOn w:val="a0"/>
    <w:uiPriority w:val="99"/>
    <w:semiHidden/>
    <w:rsid w:val="000B638B"/>
    <w:rPr>
      <w:color w:val="808080"/>
    </w:rPr>
  </w:style>
  <w:style w:type="paragraph" w:styleId="a9">
    <w:name w:val="Date"/>
    <w:basedOn w:val="a"/>
    <w:next w:val="a"/>
    <w:link w:val="Char3"/>
    <w:uiPriority w:val="99"/>
    <w:semiHidden/>
    <w:unhideWhenUsed/>
    <w:rsid w:val="009D3C9F"/>
    <w:pPr>
      <w:ind w:leftChars="2500" w:left="100"/>
    </w:pPr>
  </w:style>
  <w:style w:type="character" w:customStyle="1" w:styleId="Char3">
    <w:name w:val="日期 Char"/>
    <w:basedOn w:val="a0"/>
    <w:link w:val="a9"/>
    <w:uiPriority w:val="99"/>
    <w:semiHidden/>
    <w:rsid w:val="009D3C9F"/>
  </w:style>
  <w:style w:type="table" w:styleId="aa">
    <w:name w:val="Table Grid"/>
    <w:basedOn w:val="a1"/>
    <w:uiPriority w:val="59"/>
    <w:rsid w:val="0049421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image" Target="media/image1.jpeg"/><Relationship Id="rId9" Type="http://schemas.openxmlformats.org/officeDocument/2006/relationships/hyperlink" Target="http://www.jyeoo.com/" TargetMode="External"/><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F:\template.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2010-03-11T00:00:00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306EBEF-8635-431A-9C1F-7DCF3350A0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template.dotx</Template>
  <TotalTime>13</TotalTime>
  <Pages>1</Pages>
  <Words>1581</Words>
  <Characters>9015</Characters>
  <Application>Microsoft Office Word</Application>
  <DocSecurity>0</DocSecurity>
  <Lines>75</Lines>
  <Paragraphs>21</Paragraphs>
  <ScaleCrop>false</ScaleCrop>
  <Company>微软中国</Company>
  <LinksUpToDate>false</LinksUpToDate>
  <CharactersWithSpaces>10575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1+1վ</dc:subject>
  <dc:creator>www.edu-zj.com</dc:creator>
  <dc:description>www.edu-zj.com</dc:description>
  <cp:lastModifiedBy>微软用户</cp:lastModifiedBy>
  <cp:revision>3</cp:revision>
  <cp:lastPrinted>2011-10-12T08:05:00Z</cp:lastPrinted>
  <dcterms:created xsi:type="dcterms:W3CDTF">2011-10-12T08:05:00Z</dcterms:created>
  <dcterms:modified xsi:type="dcterms:W3CDTF">2011-10-03T03:30:00Z</dcterms:modified>
  <cp:category>www.edu-zj.com</cp:category>
</cp:coreProperties>
</file>