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BA17068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lang w:val="en-US" w:eastAsia="zh-CN"/>
        </w:rPr>
        <w:t>广东省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lang w:val="en-US" w:eastAsia="zh-CN"/>
        </w:rPr>
        <w:t>声乐艺术研究会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单位会员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表</w:t>
      </w:r>
    </w:p>
    <w:tbl>
      <w:tblPr>
        <w:tblStyle w:val="5"/>
        <w:tblW w:w="9683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3132"/>
        <w:gridCol w:w="1800"/>
        <w:gridCol w:w="2958"/>
      </w:tblGrid>
      <w:tr w14:paraId="5EF7394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37C71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申请级别</w:t>
            </w:r>
          </w:p>
        </w:tc>
        <w:tc>
          <w:tcPr>
            <w:tcW w:w="789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D6BB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  <w:lang w:val="en-US" w:eastAsia="zh-CN"/>
              </w:rPr>
              <w:t xml:space="preserve">单位会员 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  <w:lang w:val="en-US" w:eastAsia="zh-CN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  <w:lang w:val="en-US" w:eastAsia="zh-CN"/>
              </w:rPr>
              <w:t xml:space="preserve">理事单位 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  <w:lang w:val="en-US" w:eastAsia="zh-CN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  <w:lang w:val="en-US" w:eastAsia="zh-CN"/>
              </w:rPr>
              <w:t xml:space="preserve">监事单位 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  <w:lang w:val="en-US" w:eastAsia="zh-CN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  <w:lang w:val="en-US" w:eastAsia="zh-CN"/>
              </w:rPr>
              <w:t xml:space="preserve">副会长单位 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  <w:lang w:val="en-US" w:eastAsia="zh-CN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  <w:lang w:val="en-US" w:eastAsia="zh-CN"/>
              </w:rPr>
              <w:t>会长单位</w:t>
            </w:r>
          </w:p>
        </w:tc>
      </w:tr>
      <w:tr w14:paraId="705981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50725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单位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</w:rPr>
              <w:t>名称</w:t>
            </w:r>
          </w:p>
        </w:tc>
        <w:tc>
          <w:tcPr>
            <w:tcW w:w="3132" w:type="dxa"/>
            <w:tcBorders>
              <w:tl2br w:val="nil"/>
              <w:tr2bl w:val="nil"/>
            </w:tcBorders>
            <w:noWrap w:val="0"/>
            <w:vAlign w:val="center"/>
          </w:tcPr>
          <w:p w14:paraId="678B4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6"/>
                <w:szCs w:val="26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 w14:paraId="1195F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统一信用代码</w:t>
            </w:r>
          </w:p>
        </w:tc>
        <w:tc>
          <w:tcPr>
            <w:tcW w:w="2958" w:type="dxa"/>
            <w:tcBorders>
              <w:tl2br w:val="nil"/>
              <w:tr2bl w:val="nil"/>
            </w:tcBorders>
            <w:noWrap w:val="0"/>
            <w:vAlign w:val="center"/>
          </w:tcPr>
          <w:p w14:paraId="6380B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5D49E94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3" w:hRule="atLeast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529F2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业务范围</w:t>
            </w:r>
          </w:p>
        </w:tc>
        <w:tc>
          <w:tcPr>
            <w:tcW w:w="789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66E2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572ECDF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16736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单位类型</w:t>
            </w:r>
          </w:p>
        </w:tc>
        <w:tc>
          <w:tcPr>
            <w:tcW w:w="3132" w:type="dxa"/>
            <w:tcBorders>
              <w:tl2br w:val="nil"/>
              <w:tr2bl w:val="nil"/>
            </w:tcBorders>
            <w:noWrap w:val="0"/>
            <w:vAlign w:val="center"/>
          </w:tcPr>
          <w:p w14:paraId="4E10A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8"/>
                <w:szCs w:val="28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 w14:paraId="23959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成立日期</w:t>
            </w:r>
          </w:p>
        </w:tc>
        <w:tc>
          <w:tcPr>
            <w:tcW w:w="2958" w:type="dxa"/>
            <w:tcBorders>
              <w:tl2br w:val="nil"/>
              <w:tr2bl w:val="nil"/>
            </w:tcBorders>
            <w:noWrap w:val="0"/>
            <w:vAlign w:val="center"/>
          </w:tcPr>
          <w:p w14:paraId="5A93C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7FFCB53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21B32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单位网址</w:t>
            </w:r>
          </w:p>
        </w:tc>
        <w:tc>
          <w:tcPr>
            <w:tcW w:w="3132" w:type="dxa"/>
            <w:tcBorders>
              <w:tl2br w:val="nil"/>
              <w:tr2bl w:val="nil"/>
            </w:tcBorders>
            <w:noWrap w:val="0"/>
            <w:vAlign w:val="center"/>
          </w:tcPr>
          <w:p w14:paraId="3B2EF0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8"/>
                <w:szCs w:val="28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 w14:paraId="23566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公 众 号</w:t>
            </w:r>
          </w:p>
        </w:tc>
        <w:tc>
          <w:tcPr>
            <w:tcW w:w="2958" w:type="dxa"/>
            <w:tcBorders>
              <w:tl2br w:val="nil"/>
              <w:tr2bl w:val="nil"/>
            </w:tcBorders>
            <w:noWrap w:val="0"/>
            <w:vAlign w:val="center"/>
          </w:tcPr>
          <w:p w14:paraId="49AFC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6DF415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4CDB6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通讯地址</w:t>
            </w:r>
          </w:p>
        </w:tc>
        <w:tc>
          <w:tcPr>
            <w:tcW w:w="3132" w:type="dxa"/>
            <w:tcBorders>
              <w:tl2br w:val="nil"/>
              <w:tr2bl w:val="nil"/>
            </w:tcBorders>
            <w:noWrap w:val="0"/>
            <w:vAlign w:val="center"/>
          </w:tcPr>
          <w:p w14:paraId="35D91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8"/>
                <w:szCs w:val="28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 w14:paraId="03163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邮政编码</w:t>
            </w:r>
          </w:p>
        </w:tc>
        <w:tc>
          <w:tcPr>
            <w:tcW w:w="2958" w:type="dxa"/>
            <w:tcBorders>
              <w:tl2br w:val="nil"/>
              <w:tr2bl w:val="nil"/>
            </w:tcBorders>
            <w:noWrap w:val="0"/>
            <w:vAlign w:val="center"/>
          </w:tcPr>
          <w:p w14:paraId="7FACE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662965E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79525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法人姓名</w:t>
            </w:r>
          </w:p>
        </w:tc>
        <w:tc>
          <w:tcPr>
            <w:tcW w:w="3132" w:type="dxa"/>
            <w:tcBorders>
              <w:tl2br w:val="nil"/>
              <w:tr2bl w:val="nil"/>
            </w:tcBorders>
            <w:noWrap w:val="0"/>
            <w:vAlign w:val="center"/>
          </w:tcPr>
          <w:p w14:paraId="1A08FC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8"/>
                <w:szCs w:val="28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 w14:paraId="5F732E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单位职务</w:t>
            </w:r>
          </w:p>
        </w:tc>
        <w:tc>
          <w:tcPr>
            <w:tcW w:w="2958" w:type="dxa"/>
            <w:tcBorders>
              <w:tl2br w:val="nil"/>
              <w:tr2bl w:val="nil"/>
            </w:tcBorders>
            <w:noWrap w:val="0"/>
            <w:vAlign w:val="center"/>
          </w:tcPr>
          <w:p w14:paraId="4112A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6337B7C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095DE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办公电话</w:t>
            </w:r>
          </w:p>
        </w:tc>
        <w:tc>
          <w:tcPr>
            <w:tcW w:w="3132" w:type="dxa"/>
            <w:tcBorders>
              <w:tl2br w:val="nil"/>
              <w:tr2bl w:val="nil"/>
            </w:tcBorders>
            <w:noWrap w:val="0"/>
            <w:vAlign w:val="center"/>
          </w:tcPr>
          <w:p w14:paraId="07EBA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8"/>
                <w:szCs w:val="28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 w14:paraId="15957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手    机</w:t>
            </w:r>
          </w:p>
        </w:tc>
        <w:tc>
          <w:tcPr>
            <w:tcW w:w="2958" w:type="dxa"/>
            <w:tcBorders>
              <w:tl2br w:val="nil"/>
              <w:tr2bl w:val="nil"/>
            </w:tcBorders>
            <w:noWrap w:val="0"/>
            <w:vAlign w:val="center"/>
          </w:tcPr>
          <w:p w14:paraId="214F3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1D5A22D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65DAC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微 信 号</w:t>
            </w:r>
          </w:p>
        </w:tc>
        <w:tc>
          <w:tcPr>
            <w:tcW w:w="3132" w:type="dxa"/>
            <w:tcBorders>
              <w:tl2br w:val="nil"/>
              <w:tr2bl w:val="nil"/>
            </w:tcBorders>
            <w:noWrap w:val="0"/>
            <w:vAlign w:val="center"/>
          </w:tcPr>
          <w:p w14:paraId="48D9C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8"/>
                <w:szCs w:val="28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 w14:paraId="2A77B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电子邮箱</w:t>
            </w:r>
          </w:p>
        </w:tc>
        <w:tc>
          <w:tcPr>
            <w:tcW w:w="2958" w:type="dxa"/>
            <w:tcBorders>
              <w:tl2br w:val="nil"/>
              <w:tr2bl w:val="nil"/>
            </w:tcBorders>
            <w:noWrap w:val="0"/>
            <w:vAlign w:val="center"/>
          </w:tcPr>
          <w:p w14:paraId="27835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0B0FFC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7CC0F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联系人姓名</w:t>
            </w:r>
          </w:p>
        </w:tc>
        <w:tc>
          <w:tcPr>
            <w:tcW w:w="3132" w:type="dxa"/>
            <w:tcBorders>
              <w:tl2br w:val="nil"/>
              <w:tr2bl w:val="nil"/>
            </w:tcBorders>
            <w:noWrap w:val="0"/>
            <w:vAlign w:val="center"/>
          </w:tcPr>
          <w:p w14:paraId="76C6E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8"/>
                <w:szCs w:val="28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 w14:paraId="4CDFB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单位职务</w:t>
            </w:r>
          </w:p>
        </w:tc>
        <w:tc>
          <w:tcPr>
            <w:tcW w:w="2958" w:type="dxa"/>
            <w:tcBorders>
              <w:tl2br w:val="nil"/>
              <w:tr2bl w:val="nil"/>
            </w:tcBorders>
            <w:noWrap w:val="0"/>
            <w:vAlign w:val="center"/>
          </w:tcPr>
          <w:p w14:paraId="60B35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0B41CEC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55ED2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办公电话</w:t>
            </w:r>
          </w:p>
        </w:tc>
        <w:tc>
          <w:tcPr>
            <w:tcW w:w="3132" w:type="dxa"/>
            <w:tcBorders>
              <w:tl2br w:val="nil"/>
              <w:tr2bl w:val="nil"/>
            </w:tcBorders>
            <w:noWrap w:val="0"/>
            <w:vAlign w:val="center"/>
          </w:tcPr>
          <w:p w14:paraId="401D2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8"/>
                <w:szCs w:val="28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 w14:paraId="1B054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手    机</w:t>
            </w:r>
          </w:p>
        </w:tc>
        <w:tc>
          <w:tcPr>
            <w:tcW w:w="2958" w:type="dxa"/>
            <w:tcBorders>
              <w:tl2br w:val="nil"/>
              <w:tr2bl w:val="nil"/>
            </w:tcBorders>
            <w:noWrap w:val="0"/>
            <w:vAlign w:val="center"/>
          </w:tcPr>
          <w:p w14:paraId="6FD48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5F057B3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443F12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微 信 号</w:t>
            </w:r>
          </w:p>
        </w:tc>
        <w:tc>
          <w:tcPr>
            <w:tcW w:w="3132" w:type="dxa"/>
            <w:tcBorders>
              <w:tl2br w:val="nil"/>
              <w:tr2bl w:val="nil"/>
            </w:tcBorders>
            <w:noWrap w:val="0"/>
            <w:vAlign w:val="center"/>
          </w:tcPr>
          <w:p w14:paraId="57659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w w:val="90"/>
                <w:sz w:val="28"/>
                <w:szCs w:val="28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 w14:paraId="300FC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电子邮箱</w:t>
            </w:r>
          </w:p>
        </w:tc>
        <w:tc>
          <w:tcPr>
            <w:tcW w:w="2958" w:type="dxa"/>
            <w:tcBorders>
              <w:tl2br w:val="nil"/>
              <w:tr2bl w:val="nil"/>
            </w:tcBorders>
            <w:noWrap w:val="0"/>
            <w:vAlign w:val="center"/>
          </w:tcPr>
          <w:p w14:paraId="603E1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1E20B36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0" w:hRule="atLeast"/>
          <w:jc w:val="center"/>
        </w:trPr>
        <w:tc>
          <w:tcPr>
            <w:tcW w:w="1793" w:type="dxa"/>
            <w:tcBorders>
              <w:tl2br w:val="nil"/>
              <w:tr2bl w:val="nil"/>
            </w:tcBorders>
            <w:noWrap w:val="0"/>
            <w:vAlign w:val="center"/>
          </w:tcPr>
          <w:p w14:paraId="160EFC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</w:rPr>
              <w:t>单位简介</w:t>
            </w:r>
          </w:p>
          <w:p w14:paraId="7B2264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80"/>
                <w:sz w:val="26"/>
                <w:szCs w:val="26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80"/>
                <w:sz w:val="26"/>
                <w:szCs w:val="26"/>
                <w:lang w:val="en-US" w:eastAsia="zh-CN"/>
              </w:rPr>
              <w:t>含重大活动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w w:val="80"/>
                <w:sz w:val="26"/>
                <w:szCs w:val="26"/>
              </w:rPr>
              <w:t>）</w:t>
            </w:r>
          </w:p>
        </w:tc>
        <w:tc>
          <w:tcPr>
            <w:tcW w:w="789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43CECA5">
            <w:pPr>
              <w:spacing w:line="560" w:lineRule="exact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</w:rPr>
            </w:pPr>
          </w:p>
        </w:tc>
      </w:tr>
      <w:tr w14:paraId="24EC828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92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F462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申请单位意见</w:t>
            </w:r>
          </w:p>
        </w:tc>
        <w:tc>
          <w:tcPr>
            <w:tcW w:w="47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7A4E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本会意见</w:t>
            </w:r>
          </w:p>
        </w:tc>
      </w:tr>
      <w:tr w14:paraId="2FE378B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0" w:hRule="atLeast"/>
          <w:jc w:val="center"/>
        </w:trPr>
        <w:tc>
          <w:tcPr>
            <w:tcW w:w="492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2F97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8" w:firstLineChars="20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本单位自愿申请加入广东省声乐艺术研究会，遵守研究会章程，按时缴纳会费，履行单位会员权利与义务。特此提出书面入会申请。                     </w:t>
            </w:r>
          </w:p>
          <w:p w14:paraId="12A499A1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                  （印章）</w:t>
            </w:r>
          </w:p>
          <w:p w14:paraId="2140C3D9">
            <w:pPr>
              <w:spacing w:line="560" w:lineRule="exact"/>
              <w:ind w:firstLine="508" w:firstLineChars="2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负责人签字： </w:t>
            </w:r>
          </w:p>
          <w:p w14:paraId="76F4847B">
            <w:pPr>
              <w:spacing w:line="560" w:lineRule="exact"/>
              <w:ind w:firstLine="1016" w:firstLineChars="400"/>
              <w:jc w:val="both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</w:p>
          <w:p w14:paraId="15A4AD53">
            <w:pPr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                    年    月    日</w:t>
            </w:r>
          </w:p>
        </w:tc>
        <w:tc>
          <w:tcPr>
            <w:tcW w:w="47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FB53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7A507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 w14:paraId="42925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  <w:t xml:space="preserve">                        </w:t>
            </w:r>
          </w:p>
          <w:p w14:paraId="52290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</w:p>
          <w:p w14:paraId="5947A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2286" w:firstLineChars="90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>（印章）</w:t>
            </w:r>
          </w:p>
          <w:p w14:paraId="45665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08" w:firstLineChars="200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经办人：               </w:t>
            </w:r>
          </w:p>
          <w:p w14:paraId="2198D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</w:pPr>
          </w:p>
          <w:p w14:paraId="2198F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6"/>
                <w:szCs w:val="26"/>
                <w:lang w:val="en-US" w:eastAsia="zh-CN"/>
              </w:rPr>
              <w:t xml:space="preserve">                   年    月    日</w:t>
            </w:r>
          </w:p>
        </w:tc>
      </w:tr>
    </w:tbl>
    <w:p w14:paraId="57F5E9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footerReference r:id="rId5" w:type="default"/>
      <w:footerReference r:id="rId6" w:type="even"/>
      <w:pgSz w:w="11906" w:h="16838"/>
      <w:pgMar w:top="1247" w:right="1417" w:bottom="1020" w:left="1417" w:header="851" w:footer="454" w:gutter="0"/>
      <w:pgNumType w:fmt="decimal"/>
      <w:cols w:space="0" w:num="1"/>
      <w:docGrid w:type="linesAndChars" w:linePitch="579" w:charSpace="12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16C37F59-074B-4BBF-B878-3FF280DC563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642A92D-BA10-4EA1-B1F0-66D940CA8173}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  <w:embedRegular r:id="rId3" w:fontKey="{4D4BF49B-A827-464F-8045-B5BAE859D6B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59808F42-3C4E-4948-8DA1-CB29B780691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PSEMBED6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48FF37">
    <w:pPr>
      <w:pStyle w:val="2"/>
      <w:wordWrap w:val="0"/>
      <w:spacing w:line="240" w:lineRule="auto"/>
      <w:ind w:right="0"/>
      <w:rPr>
        <w:rFonts w:hint="eastAsia" w:ascii="楷体_GB2312" w:eastAsia="楷体_GB2312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6307DC">
    <w:pPr>
      <w:pStyle w:val="2"/>
      <w:ind w:firstLine="268" w:firstLineChars="100"/>
      <w:rPr>
        <w:rFonts w:hint="eastAsia" w:ascii="楷体_GB2312" w:eastAsia="楷体_GB2312"/>
        <w:sz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mirrorMargins w:val="1"/>
  <w:bordersDoNotSurroundHeader w:val="0"/>
  <w:bordersDoNotSurroundFooter w:val="0"/>
  <w:attachedTemplate r:id="rId1"/>
  <w:documentProtection w:enforcement="0"/>
  <w:defaultTabStop w:val="720"/>
  <w:hyphenationZone w:val="360"/>
  <w:drawingGridHorizontalSpacing w:val="157"/>
  <w:drawingGridVerticalSpacing w:val="579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WUwNjJjMjI2MmI5NThhYjgzMzAyNDk0YTc3MGUifQ=="/>
    <w:docVar w:name="iDocStyle" w:val="2"/>
  </w:docVars>
  <w:rsids>
    <w:rsidRoot w:val="2FA3385C"/>
    <w:rsid w:val="00294959"/>
    <w:rsid w:val="002C6E57"/>
    <w:rsid w:val="002E6413"/>
    <w:rsid w:val="00405FC3"/>
    <w:rsid w:val="0059521E"/>
    <w:rsid w:val="005C4D2E"/>
    <w:rsid w:val="005E7338"/>
    <w:rsid w:val="009444C8"/>
    <w:rsid w:val="009A7605"/>
    <w:rsid w:val="00AB35C0"/>
    <w:rsid w:val="00AD558A"/>
    <w:rsid w:val="00BB0797"/>
    <w:rsid w:val="00BB5DA2"/>
    <w:rsid w:val="00C07572"/>
    <w:rsid w:val="00DA33C4"/>
    <w:rsid w:val="00DE1BE7"/>
    <w:rsid w:val="00E65992"/>
    <w:rsid w:val="0103164E"/>
    <w:rsid w:val="010B405F"/>
    <w:rsid w:val="01161381"/>
    <w:rsid w:val="014852B3"/>
    <w:rsid w:val="015E6884"/>
    <w:rsid w:val="016C71F3"/>
    <w:rsid w:val="017600E6"/>
    <w:rsid w:val="01AA219E"/>
    <w:rsid w:val="01EC3E90"/>
    <w:rsid w:val="01F53D45"/>
    <w:rsid w:val="0251535D"/>
    <w:rsid w:val="02BD1294"/>
    <w:rsid w:val="02CB7F49"/>
    <w:rsid w:val="02D908B8"/>
    <w:rsid w:val="02E64D83"/>
    <w:rsid w:val="03192A63"/>
    <w:rsid w:val="03265180"/>
    <w:rsid w:val="03685798"/>
    <w:rsid w:val="036B2B68"/>
    <w:rsid w:val="038720C2"/>
    <w:rsid w:val="038A7E04"/>
    <w:rsid w:val="03977E2B"/>
    <w:rsid w:val="03B37501"/>
    <w:rsid w:val="03EA0651"/>
    <w:rsid w:val="03ED0788"/>
    <w:rsid w:val="03F45E22"/>
    <w:rsid w:val="040556DD"/>
    <w:rsid w:val="04073203"/>
    <w:rsid w:val="041F679F"/>
    <w:rsid w:val="0433224A"/>
    <w:rsid w:val="04814D63"/>
    <w:rsid w:val="049616C7"/>
    <w:rsid w:val="049C7DEF"/>
    <w:rsid w:val="05035A7C"/>
    <w:rsid w:val="050B0AD1"/>
    <w:rsid w:val="051126E1"/>
    <w:rsid w:val="05145BD8"/>
    <w:rsid w:val="054162A1"/>
    <w:rsid w:val="0544647D"/>
    <w:rsid w:val="054D733B"/>
    <w:rsid w:val="056B2097"/>
    <w:rsid w:val="057A16DB"/>
    <w:rsid w:val="057B5C57"/>
    <w:rsid w:val="05C93EE2"/>
    <w:rsid w:val="05DC0DD7"/>
    <w:rsid w:val="05DE7F94"/>
    <w:rsid w:val="05E155B5"/>
    <w:rsid w:val="05F9301F"/>
    <w:rsid w:val="061B4D44"/>
    <w:rsid w:val="062005AC"/>
    <w:rsid w:val="062A122C"/>
    <w:rsid w:val="063876A4"/>
    <w:rsid w:val="064A73D7"/>
    <w:rsid w:val="065344DE"/>
    <w:rsid w:val="0659586C"/>
    <w:rsid w:val="066F6E3E"/>
    <w:rsid w:val="06BC6195"/>
    <w:rsid w:val="06DF43BB"/>
    <w:rsid w:val="06E22A8F"/>
    <w:rsid w:val="07267E44"/>
    <w:rsid w:val="072D2F81"/>
    <w:rsid w:val="073065CD"/>
    <w:rsid w:val="07746E01"/>
    <w:rsid w:val="07846919"/>
    <w:rsid w:val="079B25E0"/>
    <w:rsid w:val="079B438E"/>
    <w:rsid w:val="079E3E7E"/>
    <w:rsid w:val="079E79DA"/>
    <w:rsid w:val="07B26EA6"/>
    <w:rsid w:val="07BA7521"/>
    <w:rsid w:val="07EB7774"/>
    <w:rsid w:val="07F13FAE"/>
    <w:rsid w:val="07FC0BA5"/>
    <w:rsid w:val="0817778D"/>
    <w:rsid w:val="0821245F"/>
    <w:rsid w:val="0822685D"/>
    <w:rsid w:val="08503D99"/>
    <w:rsid w:val="0858402D"/>
    <w:rsid w:val="085D7896"/>
    <w:rsid w:val="08713341"/>
    <w:rsid w:val="089B7567"/>
    <w:rsid w:val="097E56EC"/>
    <w:rsid w:val="09B434E5"/>
    <w:rsid w:val="09D678FF"/>
    <w:rsid w:val="09D86E6E"/>
    <w:rsid w:val="0A2373D1"/>
    <w:rsid w:val="0A36039E"/>
    <w:rsid w:val="0A9926DB"/>
    <w:rsid w:val="0A9A6B7F"/>
    <w:rsid w:val="0AD40543"/>
    <w:rsid w:val="0AE53B72"/>
    <w:rsid w:val="0AE67219"/>
    <w:rsid w:val="0AF54308"/>
    <w:rsid w:val="0B364188"/>
    <w:rsid w:val="0B36617C"/>
    <w:rsid w:val="0B6C7DF0"/>
    <w:rsid w:val="0B9176F8"/>
    <w:rsid w:val="0BBC2B25"/>
    <w:rsid w:val="0BE83C75"/>
    <w:rsid w:val="0C040028"/>
    <w:rsid w:val="0C0800F8"/>
    <w:rsid w:val="0C3A451F"/>
    <w:rsid w:val="0C482A9E"/>
    <w:rsid w:val="0C803B53"/>
    <w:rsid w:val="0C915D60"/>
    <w:rsid w:val="0C9646F9"/>
    <w:rsid w:val="0CDD71F7"/>
    <w:rsid w:val="0CE17784"/>
    <w:rsid w:val="0CF864B8"/>
    <w:rsid w:val="0CF956B3"/>
    <w:rsid w:val="0D3817D0"/>
    <w:rsid w:val="0D3F756A"/>
    <w:rsid w:val="0D584ACF"/>
    <w:rsid w:val="0D780CCE"/>
    <w:rsid w:val="0D9A0C6D"/>
    <w:rsid w:val="0D9E7C9F"/>
    <w:rsid w:val="0DA03D8E"/>
    <w:rsid w:val="0DE35F7C"/>
    <w:rsid w:val="0DF1158A"/>
    <w:rsid w:val="0DFA5B87"/>
    <w:rsid w:val="0E0B38F0"/>
    <w:rsid w:val="0E2624D8"/>
    <w:rsid w:val="0E484B44"/>
    <w:rsid w:val="0E625C06"/>
    <w:rsid w:val="0E9658AF"/>
    <w:rsid w:val="0EA24254"/>
    <w:rsid w:val="0EAC6E81"/>
    <w:rsid w:val="0EB26C03"/>
    <w:rsid w:val="0ED10695"/>
    <w:rsid w:val="0EEA5BFB"/>
    <w:rsid w:val="0F004BBB"/>
    <w:rsid w:val="0F0D1C6B"/>
    <w:rsid w:val="0F2C538D"/>
    <w:rsid w:val="0F2F360E"/>
    <w:rsid w:val="0F386896"/>
    <w:rsid w:val="0F50536B"/>
    <w:rsid w:val="0F5E6C2F"/>
    <w:rsid w:val="0F704352"/>
    <w:rsid w:val="0F82025B"/>
    <w:rsid w:val="0F977B31"/>
    <w:rsid w:val="0FC66C0D"/>
    <w:rsid w:val="0FD22917"/>
    <w:rsid w:val="0FF30ADF"/>
    <w:rsid w:val="0FFE6F2B"/>
    <w:rsid w:val="104F179D"/>
    <w:rsid w:val="105E23FD"/>
    <w:rsid w:val="10741C20"/>
    <w:rsid w:val="107F40C4"/>
    <w:rsid w:val="10802373"/>
    <w:rsid w:val="109A0F5B"/>
    <w:rsid w:val="10C61753"/>
    <w:rsid w:val="10C7195B"/>
    <w:rsid w:val="111B6540"/>
    <w:rsid w:val="119A3908"/>
    <w:rsid w:val="11A03C99"/>
    <w:rsid w:val="11AE1162"/>
    <w:rsid w:val="11F823DD"/>
    <w:rsid w:val="12095EE1"/>
    <w:rsid w:val="122B630F"/>
    <w:rsid w:val="123478B9"/>
    <w:rsid w:val="12900868"/>
    <w:rsid w:val="12A13F51"/>
    <w:rsid w:val="12A33977"/>
    <w:rsid w:val="12B94EC3"/>
    <w:rsid w:val="12F32A1F"/>
    <w:rsid w:val="12FB1D3A"/>
    <w:rsid w:val="12FE6C94"/>
    <w:rsid w:val="13160D6D"/>
    <w:rsid w:val="13394A5B"/>
    <w:rsid w:val="134358DA"/>
    <w:rsid w:val="134A6C68"/>
    <w:rsid w:val="13632A7F"/>
    <w:rsid w:val="13672C4C"/>
    <w:rsid w:val="136C4E31"/>
    <w:rsid w:val="1379754E"/>
    <w:rsid w:val="13AA7707"/>
    <w:rsid w:val="13BB4E27"/>
    <w:rsid w:val="13D12668"/>
    <w:rsid w:val="13E00CBA"/>
    <w:rsid w:val="14151024"/>
    <w:rsid w:val="14246B5A"/>
    <w:rsid w:val="142B4CEC"/>
    <w:rsid w:val="14397409"/>
    <w:rsid w:val="145558C5"/>
    <w:rsid w:val="145F04F1"/>
    <w:rsid w:val="14634486"/>
    <w:rsid w:val="146401FE"/>
    <w:rsid w:val="14832432"/>
    <w:rsid w:val="14854791"/>
    <w:rsid w:val="14BD0EF1"/>
    <w:rsid w:val="14D87310"/>
    <w:rsid w:val="14E153AA"/>
    <w:rsid w:val="150A66AF"/>
    <w:rsid w:val="155142DE"/>
    <w:rsid w:val="156F29B6"/>
    <w:rsid w:val="15731066"/>
    <w:rsid w:val="158A5A42"/>
    <w:rsid w:val="15AF7257"/>
    <w:rsid w:val="15B54110"/>
    <w:rsid w:val="15F2697D"/>
    <w:rsid w:val="15F27650"/>
    <w:rsid w:val="16070E41"/>
    <w:rsid w:val="164C7203"/>
    <w:rsid w:val="166F5EEF"/>
    <w:rsid w:val="1686445B"/>
    <w:rsid w:val="16C9647C"/>
    <w:rsid w:val="16D01B7A"/>
    <w:rsid w:val="16DF591A"/>
    <w:rsid w:val="17010D0A"/>
    <w:rsid w:val="17092996"/>
    <w:rsid w:val="175956CC"/>
    <w:rsid w:val="176B5E15"/>
    <w:rsid w:val="1772678E"/>
    <w:rsid w:val="17836855"/>
    <w:rsid w:val="178A3F1F"/>
    <w:rsid w:val="17A82ADD"/>
    <w:rsid w:val="17B172B6"/>
    <w:rsid w:val="17E772BD"/>
    <w:rsid w:val="17EC4B49"/>
    <w:rsid w:val="17EE22B8"/>
    <w:rsid w:val="17F109CD"/>
    <w:rsid w:val="187B546A"/>
    <w:rsid w:val="18AD3F21"/>
    <w:rsid w:val="18BE161F"/>
    <w:rsid w:val="18BF3C55"/>
    <w:rsid w:val="18D45952"/>
    <w:rsid w:val="18D56FD4"/>
    <w:rsid w:val="18DA6CE0"/>
    <w:rsid w:val="18E13BCB"/>
    <w:rsid w:val="18E35B95"/>
    <w:rsid w:val="18E543A8"/>
    <w:rsid w:val="18E65685"/>
    <w:rsid w:val="198527A8"/>
    <w:rsid w:val="19A24027"/>
    <w:rsid w:val="19AD1CFF"/>
    <w:rsid w:val="19B1359D"/>
    <w:rsid w:val="19D5467D"/>
    <w:rsid w:val="19DF45AE"/>
    <w:rsid w:val="1A077661"/>
    <w:rsid w:val="1A3366A8"/>
    <w:rsid w:val="1A355960"/>
    <w:rsid w:val="1A79782F"/>
    <w:rsid w:val="1AAA694D"/>
    <w:rsid w:val="1AB175CD"/>
    <w:rsid w:val="1ABA162F"/>
    <w:rsid w:val="1ADD3A50"/>
    <w:rsid w:val="1AE805A9"/>
    <w:rsid w:val="1AE94FB9"/>
    <w:rsid w:val="1AF73EC2"/>
    <w:rsid w:val="1AFA0F74"/>
    <w:rsid w:val="1B1E2EB4"/>
    <w:rsid w:val="1B2F1986"/>
    <w:rsid w:val="1B547D66"/>
    <w:rsid w:val="1B6A434C"/>
    <w:rsid w:val="1B855BC4"/>
    <w:rsid w:val="1B9A62B3"/>
    <w:rsid w:val="1BA52433"/>
    <w:rsid w:val="1BB0781B"/>
    <w:rsid w:val="1BC77866"/>
    <w:rsid w:val="1BD9502D"/>
    <w:rsid w:val="1BD96DDB"/>
    <w:rsid w:val="1BEF2AA3"/>
    <w:rsid w:val="1BFD4DF2"/>
    <w:rsid w:val="1C4847C8"/>
    <w:rsid w:val="1C50700B"/>
    <w:rsid w:val="1C7D00AF"/>
    <w:rsid w:val="1C8A7B8E"/>
    <w:rsid w:val="1C933A27"/>
    <w:rsid w:val="1C9A47BD"/>
    <w:rsid w:val="1CBF5FD1"/>
    <w:rsid w:val="1D4A44B5"/>
    <w:rsid w:val="1D7D403C"/>
    <w:rsid w:val="1D8F5618"/>
    <w:rsid w:val="1D994A74"/>
    <w:rsid w:val="1DB10FC5"/>
    <w:rsid w:val="1DB93368"/>
    <w:rsid w:val="1DCF66E8"/>
    <w:rsid w:val="1DD106B2"/>
    <w:rsid w:val="1E690666"/>
    <w:rsid w:val="1E85149C"/>
    <w:rsid w:val="1E9A1B98"/>
    <w:rsid w:val="1EB8717C"/>
    <w:rsid w:val="1EC64A9D"/>
    <w:rsid w:val="1EC75F2D"/>
    <w:rsid w:val="1F0C1276"/>
    <w:rsid w:val="1F0F050E"/>
    <w:rsid w:val="1F4E5D32"/>
    <w:rsid w:val="1F501AAA"/>
    <w:rsid w:val="1F574BE7"/>
    <w:rsid w:val="1F7312F5"/>
    <w:rsid w:val="1FA11E77"/>
    <w:rsid w:val="1FAA740D"/>
    <w:rsid w:val="1FAB4F33"/>
    <w:rsid w:val="1FB57B5F"/>
    <w:rsid w:val="1FB7220A"/>
    <w:rsid w:val="20035FAA"/>
    <w:rsid w:val="20694556"/>
    <w:rsid w:val="208A7A5F"/>
    <w:rsid w:val="20C16A73"/>
    <w:rsid w:val="20EC75B1"/>
    <w:rsid w:val="20FB5A46"/>
    <w:rsid w:val="210D4DF6"/>
    <w:rsid w:val="211508B6"/>
    <w:rsid w:val="21224D81"/>
    <w:rsid w:val="213F3B84"/>
    <w:rsid w:val="215C4736"/>
    <w:rsid w:val="21674E89"/>
    <w:rsid w:val="217A696B"/>
    <w:rsid w:val="218617B3"/>
    <w:rsid w:val="218B750C"/>
    <w:rsid w:val="21902632"/>
    <w:rsid w:val="21A57379"/>
    <w:rsid w:val="21AA36F4"/>
    <w:rsid w:val="21AB746C"/>
    <w:rsid w:val="21B14BD7"/>
    <w:rsid w:val="21B539C5"/>
    <w:rsid w:val="21DA4716"/>
    <w:rsid w:val="21E12E8E"/>
    <w:rsid w:val="221D52C2"/>
    <w:rsid w:val="22411897"/>
    <w:rsid w:val="22617B2B"/>
    <w:rsid w:val="22806203"/>
    <w:rsid w:val="22817A7D"/>
    <w:rsid w:val="22833F45"/>
    <w:rsid w:val="22886D71"/>
    <w:rsid w:val="22956D86"/>
    <w:rsid w:val="22AD2D70"/>
    <w:rsid w:val="22F2077F"/>
    <w:rsid w:val="23253858"/>
    <w:rsid w:val="23684F59"/>
    <w:rsid w:val="23DA5DE6"/>
    <w:rsid w:val="23E15384"/>
    <w:rsid w:val="23FF46EF"/>
    <w:rsid w:val="240D7F6A"/>
    <w:rsid w:val="246851A0"/>
    <w:rsid w:val="24794C77"/>
    <w:rsid w:val="247F13D0"/>
    <w:rsid w:val="24816262"/>
    <w:rsid w:val="248A5117"/>
    <w:rsid w:val="24BD373E"/>
    <w:rsid w:val="24DB01D2"/>
    <w:rsid w:val="24E02B85"/>
    <w:rsid w:val="24E3150F"/>
    <w:rsid w:val="24FA2B76"/>
    <w:rsid w:val="25292B82"/>
    <w:rsid w:val="25463CE7"/>
    <w:rsid w:val="25535E50"/>
    <w:rsid w:val="258E50DA"/>
    <w:rsid w:val="25931447"/>
    <w:rsid w:val="25AB17E9"/>
    <w:rsid w:val="25B7657B"/>
    <w:rsid w:val="25C96113"/>
    <w:rsid w:val="25DC4098"/>
    <w:rsid w:val="2613738E"/>
    <w:rsid w:val="261F3F85"/>
    <w:rsid w:val="26597496"/>
    <w:rsid w:val="26A3466F"/>
    <w:rsid w:val="26BB1FF6"/>
    <w:rsid w:val="26D519C6"/>
    <w:rsid w:val="26E5480B"/>
    <w:rsid w:val="26F86CAF"/>
    <w:rsid w:val="270224C5"/>
    <w:rsid w:val="270D0281"/>
    <w:rsid w:val="271B5D97"/>
    <w:rsid w:val="27236D79"/>
    <w:rsid w:val="27395FF9"/>
    <w:rsid w:val="27540134"/>
    <w:rsid w:val="27651E6B"/>
    <w:rsid w:val="27E41656"/>
    <w:rsid w:val="27F82CDF"/>
    <w:rsid w:val="28463245"/>
    <w:rsid w:val="28537F15"/>
    <w:rsid w:val="286363AA"/>
    <w:rsid w:val="286D0FD7"/>
    <w:rsid w:val="28724840"/>
    <w:rsid w:val="28834623"/>
    <w:rsid w:val="28A739B6"/>
    <w:rsid w:val="28A80261"/>
    <w:rsid w:val="28D63020"/>
    <w:rsid w:val="28F2772E"/>
    <w:rsid w:val="29167350"/>
    <w:rsid w:val="295108F9"/>
    <w:rsid w:val="29576DDE"/>
    <w:rsid w:val="29626250"/>
    <w:rsid w:val="296B4507"/>
    <w:rsid w:val="29B11AAD"/>
    <w:rsid w:val="29D6481B"/>
    <w:rsid w:val="29EC23D0"/>
    <w:rsid w:val="2A1262DA"/>
    <w:rsid w:val="2A1C2CB5"/>
    <w:rsid w:val="2A2E0C3A"/>
    <w:rsid w:val="2A3E3CFF"/>
    <w:rsid w:val="2A45241D"/>
    <w:rsid w:val="2A666276"/>
    <w:rsid w:val="2A895E70"/>
    <w:rsid w:val="2A8E5BDD"/>
    <w:rsid w:val="2A97233B"/>
    <w:rsid w:val="2A9B0D04"/>
    <w:rsid w:val="2AA8488A"/>
    <w:rsid w:val="2B006133"/>
    <w:rsid w:val="2B1351AE"/>
    <w:rsid w:val="2B5667B6"/>
    <w:rsid w:val="2B623CB8"/>
    <w:rsid w:val="2B69017C"/>
    <w:rsid w:val="2B8A5B60"/>
    <w:rsid w:val="2B9C6053"/>
    <w:rsid w:val="2BA80578"/>
    <w:rsid w:val="2BAC0068"/>
    <w:rsid w:val="2BBE1B4A"/>
    <w:rsid w:val="2BD80E5D"/>
    <w:rsid w:val="2C002162"/>
    <w:rsid w:val="2C092CED"/>
    <w:rsid w:val="2C33078A"/>
    <w:rsid w:val="2C5C6ABF"/>
    <w:rsid w:val="2C666469"/>
    <w:rsid w:val="2C887E40"/>
    <w:rsid w:val="2CA86A82"/>
    <w:rsid w:val="2CB97B02"/>
    <w:rsid w:val="2CC3566A"/>
    <w:rsid w:val="2CC553D3"/>
    <w:rsid w:val="2CCD64E8"/>
    <w:rsid w:val="2CD466A4"/>
    <w:rsid w:val="2CF0667B"/>
    <w:rsid w:val="2D410C84"/>
    <w:rsid w:val="2D6A2BE6"/>
    <w:rsid w:val="2D727090"/>
    <w:rsid w:val="2D8079FF"/>
    <w:rsid w:val="2D8D1B3F"/>
    <w:rsid w:val="2DA134D1"/>
    <w:rsid w:val="2DDD09AD"/>
    <w:rsid w:val="2DE97352"/>
    <w:rsid w:val="2DF733B7"/>
    <w:rsid w:val="2E13617D"/>
    <w:rsid w:val="2E204D3E"/>
    <w:rsid w:val="2E9A4AF0"/>
    <w:rsid w:val="2EB07E70"/>
    <w:rsid w:val="2EB450C9"/>
    <w:rsid w:val="2EBA484A"/>
    <w:rsid w:val="2EFF29B3"/>
    <w:rsid w:val="2F081A5A"/>
    <w:rsid w:val="2F106B60"/>
    <w:rsid w:val="2F176141"/>
    <w:rsid w:val="2F190AC8"/>
    <w:rsid w:val="2F1C72B3"/>
    <w:rsid w:val="2F31301B"/>
    <w:rsid w:val="2F414F6C"/>
    <w:rsid w:val="2F98654D"/>
    <w:rsid w:val="2FA3385C"/>
    <w:rsid w:val="2FAC6889"/>
    <w:rsid w:val="2FC81B14"/>
    <w:rsid w:val="2FE21130"/>
    <w:rsid w:val="2FF3270A"/>
    <w:rsid w:val="2FF81ACE"/>
    <w:rsid w:val="2FF83EC6"/>
    <w:rsid w:val="30030FFF"/>
    <w:rsid w:val="306233EC"/>
    <w:rsid w:val="3069477A"/>
    <w:rsid w:val="307D70D4"/>
    <w:rsid w:val="30825925"/>
    <w:rsid w:val="30890978"/>
    <w:rsid w:val="309D2676"/>
    <w:rsid w:val="30A552FA"/>
    <w:rsid w:val="30EA73B5"/>
    <w:rsid w:val="30FA7AC8"/>
    <w:rsid w:val="310224D9"/>
    <w:rsid w:val="310B6782"/>
    <w:rsid w:val="3115220C"/>
    <w:rsid w:val="313034EA"/>
    <w:rsid w:val="3178194A"/>
    <w:rsid w:val="31796C3F"/>
    <w:rsid w:val="31AF2660"/>
    <w:rsid w:val="31C83722"/>
    <w:rsid w:val="321B1AA4"/>
    <w:rsid w:val="321C75CA"/>
    <w:rsid w:val="324234D5"/>
    <w:rsid w:val="324E4174"/>
    <w:rsid w:val="324F6652"/>
    <w:rsid w:val="326E7274"/>
    <w:rsid w:val="329C62D9"/>
    <w:rsid w:val="32CC1BD9"/>
    <w:rsid w:val="32EE7045"/>
    <w:rsid w:val="330C40E2"/>
    <w:rsid w:val="331E0469"/>
    <w:rsid w:val="33274478"/>
    <w:rsid w:val="335C6818"/>
    <w:rsid w:val="339935C8"/>
    <w:rsid w:val="33B94161"/>
    <w:rsid w:val="33D02C31"/>
    <w:rsid w:val="33F151B2"/>
    <w:rsid w:val="345474EF"/>
    <w:rsid w:val="346E1163"/>
    <w:rsid w:val="346F4329"/>
    <w:rsid w:val="348564AC"/>
    <w:rsid w:val="34EF79A8"/>
    <w:rsid w:val="34F279B8"/>
    <w:rsid w:val="35214ED8"/>
    <w:rsid w:val="354D031D"/>
    <w:rsid w:val="355377A7"/>
    <w:rsid w:val="355A0B35"/>
    <w:rsid w:val="35635C3C"/>
    <w:rsid w:val="35AE5367"/>
    <w:rsid w:val="35E36D7D"/>
    <w:rsid w:val="35F864E3"/>
    <w:rsid w:val="360F36CE"/>
    <w:rsid w:val="362E091D"/>
    <w:rsid w:val="365C268B"/>
    <w:rsid w:val="366854D4"/>
    <w:rsid w:val="368D6CE8"/>
    <w:rsid w:val="368E4F3A"/>
    <w:rsid w:val="36B14785"/>
    <w:rsid w:val="36F43277"/>
    <w:rsid w:val="36F823B4"/>
    <w:rsid w:val="37130BF5"/>
    <w:rsid w:val="372F4799"/>
    <w:rsid w:val="37843EA3"/>
    <w:rsid w:val="37985945"/>
    <w:rsid w:val="37E92175"/>
    <w:rsid w:val="37F0752F"/>
    <w:rsid w:val="37FA215C"/>
    <w:rsid w:val="383218F5"/>
    <w:rsid w:val="388859B9"/>
    <w:rsid w:val="38B777C4"/>
    <w:rsid w:val="38B95B73"/>
    <w:rsid w:val="38ED7611"/>
    <w:rsid w:val="39072D1B"/>
    <w:rsid w:val="39093BE6"/>
    <w:rsid w:val="393B0C7E"/>
    <w:rsid w:val="395F671A"/>
    <w:rsid w:val="397D3044"/>
    <w:rsid w:val="398530C1"/>
    <w:rsid w:val="39C173D5"/>
    <w:rsid w:val="39D335A2"/>
    <w:rsid w:val="39D37108"/>
    <w:rsid w:val="39EC3D26"/>
    <w:rsid w:val="3A3E27D3"/>
    <w:rsid w:val="3A70441C"/>
    <w:rsid w:val="3A7A5A33"/>
    <w:rsid w:val="3A8D5509"/>
    <w:rsid w:val="3AE113B1"/>
    <w:rsid w:val="3B196785"/>
    <w:rsid w:val="3B3A0994"/>
    <w:rsid w:val="3B4756B8"/>
    <w:rsid w:val="3B5A188F"/>
    <w:rsid w:val="3B697D24"/>
    <w:rsid w:val="3B716BD9"/>
    <w:rsid w:val="3B8C7254"/>
    <w:rsid w:val="3B9C4740"/>
    <w:rsid w:val="3B9D352A"/>
    <w:rsid w:val="3BA50630"/>
    <w:rsid w:val="3BC63C03"/>
    <w:rsid w:val="3C19021A"/>
    <w:rsid w:val="3C27533B"/>
    <w:rsid w:val="3C2D6FA3"/>
    <w:rsid w:val="3C2E0626"/>
    <w:rsid w:val="3C741B33"/>
    <w:rsid w:val="3CA54D8C"/>
    <w:rsid w:val="3CB56FB4"/>
    <w:rsid w:val="3CB7061B"/>
    <w:rsid w:val="3CD13DD3"/>
    <w:rsid w:val="3CD17625"/>
    <w:rsid w:val="3D337EB5"/>
    <w:rsid w:val="3D7824A0"/>
    <w:rsid w:val="3D9B7F3D"/>
    <w:rsid w:val="3DC3288A"/>
    <w:rsid w:val="3DCE0DD6"/>
    <w:rsid w:val="3DEB4A20"/>
    <w:rsid w:val="3E261767"/>
    <w:rsid w:val="3E38578C"/>
    <w:rsid w:val="3E406EBB"/>
    <w:rsid w:val="3E4B1963"/>
    <w:rsid w:val="3E4E4FAF"/>
    <w:rsid w:val="3E611186"/>
    <w:rsid w:val="3E6D3687"/>
    <w:rsid w:val="3E8F1850"/>
    <w:rsid w:val="3E94330A"/>
    <w:rsid w:val="3EA370A9"/>
    <w:rsid w:val="3EAD573F"/>
    <w:rsid w:val="3EB1092E"/>
    <w:rsid w:val="3EB70DA6"/>
    <w:rsid w:val="3F055FB6"/>
    <w:rsid w:val="3F3A417B"/>
    <w:rsid w:val="3F6F342F"/>
    <w:rsid w:val="3F8810CB"/>
    <w:rsid w:val="3F88629F"/>
    <w:rsid w:val="3FA9032A"/>
    <w:rsid w:val="3FB11C9A"/>
    <w:rsid w:val="3FBA3041"/>
    <w:rsid w:val="3FD55193"/>
    <w:rsid w:val="3FEE6A4A"/>
    <w:rsid w:val="400C5122"/>
    <w:rsid w:val="40253D36"/>
    <w:rsid w:val="40275AB8"/>
    <w:rsid w:val="40435AD3"/>
    <w:rsid w:val="40674EB6"/>
    <w:rsid w:val="4085668A"/>
    <w:rsid w:val="40866B26"/>
    <w:rsid w:val="4093018F"/>
    <w:rsid w:val="40CB0B39"/>
    <w:rsid w:val="40D93256"/>
    <w:rsid w:val="40E87E13"/>
    <w:rsid w:val="4106726E"/>
    <w:rsid w:val="410B472D"/>
    <w:rsid w:val="41555335"/>
    <w:rsid w:val="41A970CC"/>
    <w:rsid w:val="424E37D0"/>
    <w:rsid w:val="42557F64"/>
    <w:rsid w:val="425F778B"/>
    <w:rsid w:val="42A157BF"/>
    <w:rsid w:val="42B5384F"/>
    <w:rsid w:val="42C817D4"/>
    <w:rsid w:val="42DA1507"/>
    <w:rsid w:val="42F573D5"/>
    <w:rsid w:val="43300677"/>
    <w:rsid w:val="4335673E"/>
    <w:rsid w:val="434D1CD9"/>
    <w:rsid w:val="4374370A"/>
    <w:rsid w:val="43813731"/>
    <w:rsid w:val="438E6E98"/>
    <w:rsid w:val="43A538C3"/>
    <w:rsid w:val="43BF04CB"/>
    <w:rsid w:val="43DE1117"/>
    <w:rsid w:val="43EA3B83"/>
    <w:rsid w:val="44045607"/>
    <w:rsid w:val="44060128"/>
    <w:rsid w:val="44107316"/>
    <w:rsid w:val="44242A3A"/>
    <w:rsid w:val="44557097"/>
    <w:rsid w:val="44781ACB"/>
    <w:rsid w:val="44786C2C"/>
    <w:rsid w:val="448F2EC4"/>
    <w:rsid w:val="44B02520"/>
    <w:rsid w:val="44D363C2"/>
    <w:rsid w:val="44D43546"/>
    <w:rsid w:val="44E27B91"/>
    <w:rsid w:val="451A3E3D"/>
    <w:rsid w:val="454D3D98"/>
    <w:rsid w:val="456168E3"/>
    <w:rsid w:val="4574354D"/>
    <w:rsid w:val="45C43104"/>
    <w:rsid w:val="45F96148"/>
    <w:rsid w:val="46244F73"/>
    <w:rsid w:val="464E1FF0"/>
    <w:rsid w:val="465810C1"/>
    <w:rsid w:val="465C34FC"/>
    <w:rsid w:val="46677E79"/>
    <w:rsid w:val="46AA310D"/>
    <w:rsid w:val="46B43CB4"/>
    <w:rsid w:val="46B81B60"/>
    <w:rsid w:val="46D30747"/>
    <w:rsid w:val="46D92C4C"/>
    <w:rsid w:val="46F56910"/>
    <w:rsid w:val="470118F8"/>
    <w:rsid w:val="4727581F"/>
    <w:rsid w:val="474857BB"/>
    <w:rsid w:val="475252B2"/>
    <w:rsid w:val="47542764"/>
    <w:rsid w:val="47833F1C"/>
    <w:rsid w:val="47892CE0"/>
    <w:rsid w:val="478D15AE"/>
    <w:rsid w:val="47A65C05"/>
    <w:rsid w:val="47B24801"/>
    <w:rsid w:val="47C004A0"/>
    <w:rsid w:val="47E5767F"/>
    <w:rsid w:val="480A69A7"/>
    <w:rsid w:val="485D1CBD"/>
    <w:rsid w:val="487C1FF8"/>
    <w:rsid w:val="48AB1F1A"/>
    <w:rsid w:val="48BD3094"/>
    <w:rsid w:val="48D72771"/>
    <w:rsid w:val="48DF5182"/>
    <w:rsid w:val="49465201"/>
    <w:rsid w:val="496E26EE"/>
    <w:rsid w:val="496F2B40"/>
    <w:rsid w:val="49793828"/>
    <w:rsid w:val="499F2B63"/>
    <w:rsid w:val="49A60395"/>
    <w:rsid w:val="49BF1D70"/>
    <w:rsid w:val="49CD5922"/>
    <w:rsid w:val="49CF3448"/>
    <w:rsid w:val="49D9110F"/>
    <w:rsid w:val="4A3924E9"/>
    <w:rsid w:val="4A3F4B97"/>
    <w:rsid w:val="4A484FA8"/>
    <w:rsid w:val="4A7061D5"/>
    <w:rsid w:val="4A8E3303"/>
    <w:rsid w:val="4AB224DF"/>
    <w:rsid w:val="4AD765F2"/>
    <w:rsid w:val="4AE07E89"/>
    <w:rsid w:val="4AFF7D5D"/>
    <w:rsid w:val="4B3B44F5"/>
    <w:rsid w:val="4B4C0AC8"/>
    <w:rsid w:val="4B4C2876"/>
    <w:rsid w:val="4B577B99"/>
    <w:rsid w:val="4B72052F"/>
    <w:rsid w:val="4BA57805"/>
    <w:rsid w:val="4BAD08DA"/>
    <w:rsid w:val="4BD50ABE"/>
    <w:rsid w:val="4BE946D7"/>
    <w:rsid w:val="4C06511B"/>
    <w:rsid w:val="4C0A0B5C"/>
    <w:rsid w:val="4C0F744B"/>
    <w:rsid w:val="4C3600F1"/>
    <w:rsid w:val="4C373098"/>
    <w:rsid w:val="4C8A5D4C"/>
    <w:rsid w:val="4CB531AC"/>
    <w:rsid w:val="4CBB5F06"/>
    <w:rsid w:val="4CEC2563"/>
    <w:rsid w:val="4CFA4C80"/>
    <w:rsid w:val="4D58706F"/>
    <w:rsid w:val="4D6B56E9"/>
    <w:rsid w:val="4D7E4C4C"/>
    <w:rsid w:val="4DB11C55"/>
    <w:rsid w:val="4DCC4FD7"/>
    <w:rsid w:val="4DD9100A"/>
    <w:rsid w:val="4DE17BEE"/>
    <w:rsid w:val="4DE94969"/>
    <w:rsid w:val="4DF01BDF"/>
    <w:rsid w:val="4E3464A7"/>
    <w:rsid w:val="4E3B5550"/>
    <w:rsid w:val="4E8C5DAC"/>
    <w:rsid w:val="4E92455D"/>
    <w:rsid w:val="4E9457ED"/>
    <w:rsid w:val="4EEC05F8"/>
    <w:rsid w:val="4F003E4F"/>
    <w:rsid w:val="4F095AC0"/>
    <w:rsid w:val="4F0C2A48"/>
    <w:rsid w:val="4F1A33B7"/>
    <w:rsid w:val="4F3E12F8"/>
    <w:rsid w:val="4F672375"/>
    <w:rsid w:val="4F691BB5"/>
    <w:rsid w:val="4F6936D6"/>
    <w:rsid w:val="4F8847C5"/>
    <w:rsid w:val="4F8922EB"/>
    <w:rsid w:val="4F8E1887"/>
    <w:rsid w:val="4F9E178F"/>
    <w:rsid w:val="4FA3533E"/>
    <w:rsid w:val="4FB629B4"/>
    <w:rsid w:val="4FC450D1"/>
    <w:rsid w:val="4FE15C83"/>
    <w:rsid w:val="4FEA6ABF"/>
    <w:rsid w:val="501C5979"/>
    <w:rsid w:val="50306C0B"/>
    <w:rsid w:val="50355FCF"/>
    <w:rsid w:val="503E5BF2"/>
    <w:rsid w:val="5043693E"/>
    <w:rsid w:val="50650662"/>
    <w:rsid w:val="5066262C"/>
    <w:rsid w:val="50722D7F"/>
    <w:rsid w:val="50737BCF"/>
    <w:rsid w:val="50770396"/>
    <w:rsid w:val="508C4C23"/>
    <w:rsid w:val="50C01D3C"/>
    <w:rsid w:val="50C2438B"/>
    <w:rsid w:val="50E20645"/>
    <w:rsid w:val="50E61077"/>
    <w:rsid w:val="514B016E"/>
    <w:rsid w:val="51532BB1"/>
    <w:rsid w:val="51577499"/>
    <w:rsid w:val="515F47DC"/>
    <w:rsid w:val="51781A11"/>
    <w:rsid w:val="51937451"/>
    <w:rsid w:val="51C413B8"/>
    <w:rsid w:val="51F41D4A"/>
    <w:rsid w:val="51F80387"/>
    <w:rsid w:val="51FC4FF6"/>
    <w:rsid w:val="5209326F"/>
    <w:rsid w:val="52354064"/>
    <w:rsid w:val="523A78CD"/>
    <w:rsid w:val="523E5846"/>
    <w:rsid w:val="52812ED5"/>
    <w:rsid w:val="529411F1"/>
    <w:rsid w:val="52950FA7"/>
    <w:rsid w:val="52B96E2F"/>
    <w:rsid w:val="52C5188C"/>
    <w:rsid w:val="52D41ACF"/>
    <w:rsid w:val="52DB0403"/>
    <w:rsid w:val="52ED2B91"/>
    <w:rsid w:val="5319300E"/>
    <w:rsid w:val="538F1EB8"/>
    <w:rsid w:val="53C514DA"/>
    <w:rsid w:val="54025394"/>
    <w:rsid w:val="54161C73"/>
    <w:rsid w:val="54387E3C"/>
    <w:rsid w:val="54687B0A"/>
    <w:rsid w:val="546B7C09"/>
    <w:rsid w:val="548F415D"/>
    <w:rsid w:val="54AB4CBC"/>
    <w:rsid w:val="54AD4386"/>
    <w:rsid w:val="54B90F7D"/>
    <w:rsid w:val="54C31DFB"/>
    <w:rsid w:val="54C94F38"/>
    <w:rsid w:val="55346855"/>
    <w:rsid w:val="553D7358"/>
    <w:rsid w:val="55646FF0"/>
    <w:rsid w:val="557E5D22"/>
    <w:rsid w:val="558C6691"/>
    <w:rsid w:val="55967510"/>
    <w:rsid w:val="55A93DB3"/>
    <w:rsid w:val="55F83D27"/>
    <w:rsid w:val="55FA7919"/>
    <w:rsid w:val="562216A0"/>
    <w:rsid w:val="564A68B7"/>
    <w:rsid w:val="5657604B"/>
    <w:rsid w:val="56933A4F"/>
    <w:rsid w:val="56986138"/>
    <w:rsid w:val="56DE1AFD"/>
    <w:rsid w:val="56E017F0"/>
    <w:rsid w:val="570B1DAE"/>
    <w:rsid w:val="57296154"/>
    <w:rsid w:val="57485A60"/>
    <w:rsid w:val="574A6804"/>
    <w:rsid w:val="577E200A"/>
    <w:rsid w:val="57B415C9"/>
    <w:rsid w:val="580C5867"/>
    <w:rsid w:val="58150BC0"/>
    <w:rsid w:val="583C57F9"/>
    <w:rsid w:val="58400087"/>
    <w:rsid w:val="587C29ED"/>
    <w:rsid w:val="58B77EC9"/>
    <w:rsid w:val="58C12AF6"/>
    <w:rsid w:val="58D75E75"/>
    <w:rsid w:val="58F46A27"/>
    <w:rsid w:val="58FA1310"/>
    <w:rsid w:val="590B5B1F"/>
    <w:rsid w:val="59184876"/>
    <w:rsid w:val="592A2449"/>
    <w:rsid w:val="59777658"/>
    <w:rsid w:val="598D3F06"/>
    <w:rsid w:val="59B12B6A"/>
    <w:rsid w:val="59CA7788"/>
    <w:rsid w:val="59D858BC"/>
    <w:rsid w:val="5A0E725D"/>
    <w:rsid w:val="5A533C21"/>
    <w:rsid w:val="5A643739"/>
    <w:rsid w:val="5A7013B2"/>
    <w:rsid w:val="5A731BCE"/>
    <w:rsid w:val="5A945BEF"/>
    <w:rsid w:val="5AA77AC9"/>
    <w:rsid w:val="5AB50DFE"/>
    <w:rsid w:val="5ABF0AF0"/>
    <w:rsid w:val="5AC12439"/>
    <w:rsid w:val="5AC17303"/>
    <w:rsid w:val="5B205B11"/>
    <w:rsid w:val="5B370E4D"/>
    <w:rsid w:val="5B57504B"/>
    <w:rsid w:val="5B7D706E"/>
    <w:rsid w:val="5B857E0A"/>
    <w:rsid w:val="5B993026"/>
    <w:rsid w:val="5BAD0654"/>
    <w:rsid w:val="5BAF6C35"/>
    <w:rsid w:val="5BF46D3E"/>
    <w:rsid w:val="5C07081F"/>
    <w:rsid w:val="5C134604"/>
    <w:rsid w:val="5C171871"/>
    <w:rsid w:val="5C1C588B"/>
    <w:rsid w:val="5C1D44E7"/>
    <w:rsid w:val="5C515082"/>
    <w:rsid w:val="5C61311E"/>
    <w:rsid w:val="5C6F4617"/>
    <w:rsid w:val="5CC2508E"/>
    <w:rsid w:val="5CD66AA6"/>
    <w:rsid w:val="5CE648D9"/>
    <w:rsid w:val="5CF30952"/>
    <w:rsid w:val="5D1256CE"/>
    <w:rsid w:val="5D1D47E7"/>
    <w:rsid w:val="5D2659FF"/>
    <w:rsid w:val="5D3241F1"/>
    <w:rsid w:val="5D4574F0"/>
    <w:rsid w:val="5D517BFD"/>
    <w:rsid w:val="5D711067"/>
    <w:rsid w:val="5D804D2D"/>
    <w:rsid w:val="5DB4007A"/>
    <w:rsid w:val="5DE60909"/>
    <w:rsid w:val="5DFF07E4"/>
    <w:rsid w:val="5E201FFC"/>
    <w:rsid w:val="5E3B3A1E"/>
    <w:rsid w:val="5E677C9B"/>
    <w:rsid w:val="5E8E6FD6"/>
    <w:rsid w:val="5EB6652D"/>
    <w:rsid w:val="5F0454EA"/>
    <w:rsid w:val="5F1754F9"/>
    <w:rsid w:val="5F2913F5"/>
    <w:rsid w:val="5F595124"/>
    <w:rsid w:val="5F5D2E4C"/>
    <w:rsid w:val="5F894E7E"/>
    <w:rsid w:val="5FA50E03"/>
    <w:rsid w:val="5FE33352"/>
    <w:rsid w:val="600862CC"/>
    <w:rsid w:val="6014090D"/>
    <w:rsid w:val="604B7E0E"/>
    <w:rsid w:val="607E21DC"/>
    <w:rsid w:val="60892109"/>
    <w:rsid w:val="60A46F85"/>
    <w:rsid w:val="60E07891"/>
    <w:rsid w:val="60E70C20"/>
    <w:rsid w:val="60FE00E1"/>
    <w:rsid w:val="60FF1767"/>
    <w:rsid w:val="6106379C"/>
    <w:rsid w:val="61096DE8"/>
    <w:rsid w:val="61225CF8"/>
    <w:rsid w:val="613D4CE3"/>
    <w:rsid w:val="61453B98"/>
    <w:rsid w:val="61635E52"/>
    <w:rsid w:val="623205C0"/>
    <w:rsid w:val="6280132C"/>
    <w:rsid w:val="62A76795"/>
    <w:rsid w:val="62F726D5"/>
    <w:rsid w:val="63071A4D"/>
    <w:rsid w:val="632475C3"/>
    <w:rsid w:val="633416E0"/>
    <w:rsid w:val="63400ABB"/>
    <w:rsid w:val="6348454C"/>
    <w:rsid w:val="634B193A"/>
    <w:rsid w:val="63556314"/>
    <w:rsid w:val="63587D36"/>
    <w:rsid w:val="63E1229E"/>
    <w:rsid w:val="63F35B2D"/>
    <w:rsid w:val="63F35BDA"/>
    <w:rsid w:val="63F55D49"/>
    <w:rsid w:val="63F56A0D"/>
    <w:rsid w:val="63FC0BD2"/>
    <w:rsid w:val="642108EC"/>
    <w:rsid w:val="64251601"/>
    <w:rsid w:val="642F36AA"/>
    <w:rsid w:val="644A265F"/>
    <w:rsid w:val="645962D8"/>
    <w:rsid w:val="645F063B"/>
    <w:rsid w:val="646031C3"/>
    <w:rsid w:val="64907F82"/>
    <w:rsid w:val="64C7777F"/>
    <w:rsid w:val="64FF0C2E"/>
    <w:rsid w:val="650B44BD"/>
    <w:rsid w:val="651B533C"/>
    <w:rsid w:val="65566374"/>
    <w:rsid w:val="657D64CE"/>
    <w:rsid w:val="65931376"/>
    <w:rsid w:val="659474D5"/>
    <w:rsid w:val="65AB7625"/>
    <w:rsid w:val="65AE4402"/>
    <w:rsid w:val="65C6799D"/>
    <w:rsid w:val="65CC6636"/>
    <w:rsid w:val="65D2670A"/>
    <w:rsid w:val="65D8322D"/>
    <w:rsid w:val="65DC6E6F"/>
    <w:rsid w:val="65E676F8"/>
    <w:rsid w:val="65EB11B2"/>
    <w:rsid w:val="65F93E3F"/>
    <w:rsid w:val="66046B70"/>
    <w:rsid w:val="660B07F5"/>
    <w:rsid w:val="66171FA7"/>
    <w:rsid w:val="662A2C0D"/>
    <w:rsid w:val="663012BB"/>
    <w:rsid w:val="665C3C7F"/>
    <w:rsid w:val="666C4A24"/>
    <w:rsid w:val="66874F6F"/>
    <w:rsid w:val="66A76486"/>
    <w:rsid w:val="66C23C46"/>
    <w:rsid w:val="66D11763"/>
    <w:rsid w:val="670544F5"/>
    <w:rsid w:val="67236BC5"/>
    <w:rsid w:val="673B72A9"/>
    <w:rsid w:val="673D5578"/>
    <w:rsid w:val="67403E63"/>
    <w:rsid w:val="678D5C43"/>
    <w:rsid w:val="679B09B6"/>
    <w:rsid w:val="67C82D2D"/>
    <w:rsid w:val="67D619EE"/>
    <w:rsid w:val="67F67BA5"/>
    <w:rsid w:val="68245E6A"/>
    <w:rsid w:val="68262975"/>
    <w:rsid w:val="68297D70"/>
    <w:rsid w:val="68520577"/>
    <w:rsid w:val="6869201B"/>
    <w:rsid w:val="687E04A4"/>
    <w:rsid w:val="68906041"/>
    <w:rsid w:val="689A0C6D"/>
    <w:rsid w:val="68A83180"/>
    <w:rsid w:val="68B11D64"/>
    <w:rsid w:val="68B1763E"/>
    <w:rsid w:val="68BC0BE4"/>
    <w:rsid w:val="691E189E"/>
    <w:rsid w:val="69205616"/>
    <w:rsid w:val="693B5FAC"/>
    <w:rsid w:val="695877E8"/>
    <w:rsid w:val="69761B8A"/>
    <w:rsid w:val="69787200"/>
    <w:rsid w:val="697D7D54"/>
    <w:rsid w:val="697F153E"/>
    <w:rsid w:val="6985092D"/>
    <w:rsid w:val="69A046F8"/>
    <w:rsid w:val="69A91168"/>
    <w:rsid w:val="6A0D5B9B"/>
    <w:rsid w:val="6A331379"/>
    <w:rsid w:val="6A9E2C97"/>
    <w:rsid w:val="6A9F256B"/>
    <w:rsid w:val="6AAF0A00"/>
    <w:rsid w:val="6AEE5460"/>
    <w:rsid w:val="6AF56347"/>
    <w:rsid w:val="6B001025"/>
    <w:rsid w:val="6B032AFA"/>
    <w:rsid w:val="6B106FC5"/>
    <w:rsid w:val="6B297BA4"/>
    <w:rsid w:val="6B511AB7"/>
    <w:rsid w:val="6B9213C0"/>
    <w:rsid w:val="6BF23936"/>
    <w:rsid w:val="6C42752C"/>
    <w:rsid w:val="6C5F1FB2"/>
    <w:rsid w:val="6C81017A"/>
    <w:rsid w:val="6CC95C47"/>
    <w:rsid w:val="6D1368B5"/>
    <w:rsid w:val="6D194857"/>
    <w:rsid w:val="6D2B458A"/>
    <w:rsid w:val="6D34343E"/>
    <w:rsid w:val="6D7A6C52"/>
    <w:rsid w:val="6D7E46BA"/>
    <w:rsid w:val="6D8C7D3C"/>
    <w:rsid w:val="6D9B6931"/>
    <w:rsid w:val="6DB66549"/>
    <w:rsid w:val="6DBD3434"/>
    <w:rsid w:val="6DC26C9C"/>
    <w:rsid w:val="6DE6427A"/>
    <w:rsid w:val="6DFE57FA"/>
    <w:rsid w:val="6E0252EB"/>
    <w:rsid w:val="6E4716FC"/>
    <w:rsid w:val="6E5B1C2F"/>
    <w:rsid w:val="6E614EAA"/>
    <w:rsid w:val="6E733B97"/>
    <w:rsid w:val="6E9F6FDD"/>
    <w:rsid w:val="6EB56801"/>
    <w:rsid w:val="6EBD1212"/>
    <w:rsid w:val="6EDC1FE0"/>
    <w:rsid w:val="6F176B74"/>
    <w:rsid w:val="6F186002"/>
    <w:rsid w:val="6F1B13B3"/>
    <w:rsid w:val="6F321C00"/>
    <w:rsid w:val="6F6F075E"/>
    <w:rsid w:val="6F7B3205"/>
    <w:rsid w:val="6F7B6E0E"/>
    <w:rsid w:val="6F8F7B21"/>
    <w:rsid w:val="6F927C9A"/>
    <w:rsid w:val="6F9651EC"/>
    <w:rsid w:val="6F9957DB"/>
    <w:rsid w:val="6FE42533"/>
    <w:rsid w:val="70147557"/>
    <w:rsid w:val="701E2184"/>
    <w:rsid w:val="702A0C94"/>
    <w:rsid w:val="704B6FC5"/>
    <w:rsid w:val="70E17439"/>
    <w:rsid w:val="70EA0135"/>
    <w:rsid w:val="70EC61C3"/>
    <w:rsid w:val="71085F55"/>
    <w:rsid w:val="71322DC5"/>
    <w:rsid w:val="71453E6C"/>
    <w:rsid w:val="714D5BF5"/>
    <w:rsid w:val="71997D14"/>
    <w:rsid w:val="71DE7E1D"/>
    <w:rsid w:val="71EB2AC7"/>
    <w:rsid w:val="71F66F14"/>
    <w:rsid w:val="723F6B0D"/>
    <w:rsid w:val="72664F9B"/>
    <w:rsid w:val="72691DDC"/>
    <w:rsid w:val="72760055"/>
    <w:rsid w:val="72881E74"/>
    <w:rsid w:val="728F1117"/>
    <w:rsid w:val="7294350B"/>
    <w:rsid w:val="72E256EB"/>
    <w:rsid w:val="72F35B4A"/>
    <w:rsid w:val="72F84F0E"/>
    <w:rsid w:val="73336A35"/>
    <w:rsid w:val="734B4D39"/>
    <w:rsid w:val="73726A6F"/>
    <w:rsid w:val="73942E89"/>
    <w:rsid w:val="73B54BAD"/>
    <w:rsid w:val="73D3592C"/>
    <w:rsid w:val="73F456D6"/>
    <w:rsid w:val="740A314B"/>
    <w:rsid w:val="741D390D"/>
    <w:rsid w:val="7440091B"/>
    <w:rsid w:val="74477EFB"/>
    <w:rsid w:val="744A0178"/>
    <w:rsid w:val="745558E8"/>
    <w:rsid w:val="746571FB"/>
    <w:rsid w:val="747D102B"/>
    <w:rsid w:val="747D391D"/>
    <w:rsid w:val="7487654A"/>
    <w:rsid w:val="74A964C0"/>
    <w:rsid w:val="74C23A26"/>
    <w:rsid w:val="74CC6652"/>
    <w:rsid w:val="75273889"/>
    <w:rsid w:val="75610B49"/>
    <w:rsid w:val="756E14B8"/>
    <w:rsid w:val="757545F4"/>
    <w:rsid w:val="75897261"/>
    <w:rsid w:val="75B3511C"/>
    <w:rsid w:val="75CA2B92"/>
    <w:rsid w:val="75F96BA0"/>
    <w:rsid w:val="76500BBD"/>
    <w:rsid w:val="76571F4C"/>
    <w:rsid w:val="7671125F"/>
    <w:rsid w:val="767825EE"/>
    <w:rsid w:val="76830F93"/>
    <w:rsid w:val="768E0E8C"/>
    <w:rsid w:val="769211D6"/>
    <w:rsid w:val="76C27180"/>
    <w:rsid w:val="772462D2"/>
    <w:rsid w:val="773109EF"/>
    <w:rsid w:val="77324124"/>
    <w:rsid w:val="7741627E"/>
    <w:rsid w:val="77525E45"/>
    <w:rsid w:val="77752C53"/>
    <w:rsid w:val="77B1120D"/>
    <w:rsid w:val="77B3498C"/>
    <w:rsid w:val="77D25D2E"/>
    <w:rsid w:val="77EE313A"/>
    <w:rsid w:val="77EF68E0"/>
    <w:rsid w:val="780A371A"/>
    <w:rsid w:val="78216CB5"/>
    <w:rsid w:val="78342545"/>
    <w:rsid w:val="785206F6"/>
    <w:rsid w:val="78541A31"/>
    <w:rsid w:val="7855070D"/>
    <w:rsid w:val="7859644F"/>
    <w:rsid w:val="785B5D23"/>
    <w:rsid w:val="786F17CF"/>
    <w:rsid w:val="78872FBC"/>
    <w:rsid w:val="78AD1A91"/>
    <w:rsid w:val="78AE0899"/>
    <w:rsid w:val="78D62ECE"/>
    <w:rsid w:val="78E0091E"/>
    <w:rsid w:val="78E14E0C"/>
    <w:rsid w:val="7960397D"/>
    <w:rsid w:val="79606DCE"/>
    <w:rsid w:val="79876FEC"/>
    <w:rsid w:val="79BC3A6F"/>
    <w:rsid w:val="79D94F58"/>
    <w:rsid w:val="79DF4732"/>
    <w:rsid w:val="79EA4160"/>
    <w:rsid w:val="79ED6194"/>
    <w:rsid w:val="79F301DD"/>
    <w:rsid w:val="7A3E463F"/>
    <w:rsid w:val="7A410F49"/>
    <w:rsid w:val="7A4665A8"/>
    <w:rsid w:val="7A564548"/>
    <w:rsid w:val="7A664E53"/>
    <w:rsid w:val="7A7255A6"/>
    <w:rsid w:val="7A811C8D"/>
    <w:rsid w:val="7A85177D"/>
    <w:rsid w:val="7A8F7F06"/>
    <w:rsid w:val="7AA716F4"/>
    <w:rsid w:val="7AD718AD"/>
    <w:rsid w:val="7AE6604B"/>
    <w:rsid w:val="7B3F59B2"/>
    <w:rsid w:val="7B6969A9"/>
    <w:rsid w:val="7BD858DD"/>
    <w:rsid w:val="7C413482"/>
    <w:rsid w:val="7C501917"/>
    <w:rsid w:val="7CC34F20"/>
    <w:rsid w:val="7CCF0A8E"/>
    <w:rsid w:val="7CF6426C"/>
    <w:rsid w:val="7D083FA0"/>
    <w:rsid w:val="7D0A5F6A"/>
    <w:rsid w:val="7D4274B2"/>
    <w:rsid w:val="7D562F5D"/>
    <w:rsid w:val="7D5A7B67"/>
    <w:rsid w:val="7D616E5B"/>
    <w:rsid w:val="7D6A07B6"/>
    <w:rsid w:val="7D8775BA"/>
    <w:rsid w:val="7DC14901"/>
    <w:rsid w:val="7DC4436B"/>
    <w:rsid w:val="7DE07D21"/>
    <w:rsid w:val="7E1A720E"/>
    <w:rsid w:val="7E1B6886"/>
    <w:rsid w:val="7E386B07"/>
    <w:rsid w:val="7E3A1E7E"/>
    <w:rsid w:val="7E5725D5"/>
    <w:rsid w:val="7E611A1F"/>
    <w:rsid w:val="7E7044F2"/>
    <w:rsid w:val="7E857F9E"/>
    <w:rsid w:val="7E9E7D99"/>
    <w:rsid w:val="7EA53378"/>
    <w:rsid w:val="7EAF0097"/>
    <w:rsid w:val="7EB20667"/>
    <w:rsid w:val="7EE36FFF"/>
    <w:rsid w:val="7EEA3B05"/>
    <w:rsid w:val="7F37767E"/>
    <w:rsid w:val="7F437511"/>
    <w:rsid w:val="7F4E65E2"/>
    <w:rsid w:val="7F6776A3"/>
    <w:rsid w:val="7FC35C07"/>
    <w:rsid w:val="7FE656FC"/>
    <w:rsid w:val="7FFD59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theme="minorBidi"/>
      <w:spacing w:val="-6"/>
      <w:kern w:val="2"/>
      <w:sz w:val="32"/>
      <w:lang w:val="en-US" w:eastAsia="zh-CN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line number"/>
    <w:basedOn w:val="7"/>
    <w:qFormat/>
    <w:uiPriority w:val="0"/>
  </w:style>
  <w:style w:type="character" w:styleId="11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11-11&#20237;&#22242;3-14&#36716;\2015-3-26&#25991;&#20214;&#21253;3-14\&#20013;&#22269;&#39640;&#31561;&#38899;&#20048;&#25945;&#32946;&#30740;&#31350;&#20250;\&#32418;&#22836;&#25991;&#20214;3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红头文件3.wpt</Template>
  <Pages>1</Pages>
  <Words>230</Words>
  <Characters>230</Characters>
  <Lines>0</Lines>
  <Paragraphs>0</Paragraphs>
  <TotalTime>0</TotalTime>
  <ScaleCrop>false</ScaleCrop>
  <LinksUpToDate>false</LinksUpToDate>
  <CharactersWithSpaces>386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2017-09-06T05:46:00Z</dcterms:created>
  <dc:creator>Administrator</dc:creator>
  <cp:lastModifiedBy>广东师生艺术比赛 胡</cp:lastModifiedBy>
  <cp:lastPrinted>2023-10-10T07:28:00Z</cp:lastPrinted>
  <dcterms:modified xsi:type="dcterms:W3CDTF">2025-12-23T07:23:25Z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88F44B2AD12F4108B8838BEF6EEAAE5A_13</vt:lpwstr>
  </property>
  <property fmtid="{D5CDD505-2E9C-101B-9397-08002B2CF9AE}" pid="4" name="KSOTemplateDocerSaveRecord">
    <vt:lpwstr>eyJoZGlkIjoiM2ZlMDQ1N2Q4MzkwMWI2ZDcyYzEyYzJlNDFmODczMmMiLCJ1c2VySWQiOiIyMTcwNTQzNDQifQ==</vt:lpwstr>
  </property>
</Properties>
</file>